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15451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Макетная таблица"/>
      </w:tblPr>
      <w:tblGrid>
        <w:gridCol w:w="3846"/>
        <w:gridCol w:w="1014"/>
        <w:gridCol w:w="4630"/>
        <w:gridCol w:w="1567"/>
        <w:gridCol w:w="4394"/>
      </w:tblGrid>
      <w:tr w:rsidR="005C37D5" w:rsidRPr="00272778" w14:paraId="1C8594B8" w14:textId="77777777" w:rsidTr="0001558C">
        <w:trPr>
          <w:cantSplit/>
          <w:trHeight w:hRule="exact" w:val="10656"/>
          <w:jc w:val="center"/>
        </w:trPr>
        <w:tc>
          <w:tcPr>
            <w:tcW w:w="3846" w:type="dxa"/>
          </w:tcPr>
          <w:tbl>
            <w:tblPr>
              <w:tblStyle w:val="a7"/>
              <w:tblW w:w="0" w:type="auto"/>
              <w:shd w:val="clear" w:color="auto" w:fill="FFFFFF" w:themeFill="background1"/>
              <w:tblLayout w:type="fixed"/>
              <w:tblLook w:val="04A0" w:firstRow="1" w:lastRow="0" w:firstColumn="1" w:lastColumn="0" w:noHBand="0" w:noVBand="1"/>
            </w:tblPr>
            <w:tblGrid>
              <w:gridCol w:w="3831"/>
            </w:tblGrid>
            <w:tr w:rsidR="005C37D5" w:rsidRPr="00272778" w14:paraId="3279D78D" w14:textId="77777777" w:rsidTr="00DF4A21">
              <w:trPr>
                <w:trHeight w:hRule="exact" w:val="86"/>
              </w:trPr>
              <w:tc>
                <w:tcPr>
                  <w:tcW w:w="3831" w:type="dxa"/>
                  <w:shd w:val="clear" w:color="auto" w:fill="FFFFFF" w:themeFill="background1"/>
                </w:tcPr>
                <w:p w14:paraId="17B5BF55" w14:textId="77777777" w:rsidR="005C37D5" w:rsidRPr="00272778" w:rsidRDefault="005C37D5">
                  <w:pPr>
                    <w:spacing w:after="180" w:line="288" w:lineRule="auto"/>
                  </w:pPr>
                </w:p>
              </w:tc>
            </w:tr>
          </w:tbl>
          <w:p w14:paraId="074F147E" w14:textId="24E3E707" w:rsidR="005C37D5" w:rsidRPr="00272778" w:rsidRDefault="005C37D5"/>
          <w:p w14:paraId="275331AE" w14:textId="00D52E74" w:rsidR="005C37D5" w:rsidRDefault="005C37D5"/>
          <w:p w14:paraId="277F911E" w14:textId="39C3A8DB" w:rsidR="000D0D0B" w:rsidRPr="00272778" w:rsidRDefault="000D0D0B">
            <w:r w:rsidRPr="000D0D0B">
              <w:t xml:space="preserve">   </w:t>
            </w:r>
          </w:p>
        </w:tc>
        <w:tc>
          <w:tcPr>
            <w:tcW w:w="1014" w:type="dxa"/>
            <w:textDirection w:val="btLr"/>
          </w:tcPr>
          <w:p w14:paraId="63EEEB23" w14:textId="31627509" w:rsidR="005C37D5" w:rsidRPr="00272778" w:rsidRDefault="005C37D5"/>
        </w:tc>
        <w:tc>
          <w:tcPr>
            <w:tcW w:w="4630" w:type="dxa"/>
          </w:tcPr>
          <w:tbl>
            <w:tblPr>
              <w:tblStyle w:val="a7"/>
              <w:tblW w:w="4235" w:type="dxa"/>
              <w:tblInd w:w="385" w:type="dxa"/>
              <w:tblLayout w:type="fixed"/>
              <w:tblLook w:val="04A0" w:firstRow="1" w:lastRow="0" w:firstColumn="1" w:lastColumn="0" w:noHBand="0" w:noVBand="1"/>
              <w:tblCaption w:val="Макетная таблица"/>
            </w:tblPr>
            <w:tblGrid>
              <w:gridCol w:w="2268"/>
              <w:gridCol w:w="1876"/>
              <w:gridCol w:w="7"/>
              <w:gridCol w:w="77"/>
              <w:gridCol w:w="7"/>
            </w:tblGrid>
            <w:tr w:rsidR="00E64C88" w:rsidRPr="00272778" w14:paraId="7EDC6100" w14:textId="77777777" w:rsidTr="00E64C88">
              <w:trPr>
                <w:gridAfter w:val="1"/>
                <w:wAfter w:w="8" w:type="pct"/>
                <w:cantSplit/>
                <w:trHeight w:hRule="exact" w:val="2016"/>
              </w:trPr>
              <w:tc>
                <w:tcPr>
                  <w:tcW w:w="4893" w:type="pct"/>
                  <w:gridSpan w:val="2"/>
                  <w:vMerge w:val="restart"/>
                  <w:textDirection w:val="btLr"/>
                </w:tcPr>
                <w:p w14:paraId="1E3B6C44" w14:textId="38D7D452" w:rsidR="00E64C88" w:rsidRPr="00272778" w:rsidRDefault="00E64C88">
                  <w:pPr>
                    <w:pStyle w:val="af1"/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712512" behindDoc="0" locked="0" layoutInCell="1" allowOverlap="1" wp14:anchorId="01939618" wp14:editId="29294A3A">
                        <wp:simplePos x="0" y="0"/>
                        <wp:positionH relativeFrom="column">
                          <wp:posOffset>-524510</wp:posOffset>
                        </wp:positionH>
                        <wp:positionV relativeFrom="paragraph">
                          <wp:posOffset>-3509645</wp:posOffset>
                        </wp:positionV>
                        <wp:extent cx="4009390" cy="2115820"/>
                        <wp:effectExtent l="0" t="5715" r="4445" b="4445"/>
                        <wp:wrapNone/>
                        <wp:docPr id="18" name="Рисунок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0" y="0"/>
                                  <a:ext cx="4009390" cy="21158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  <w:p w14:paraId="68B52905" w14:textId="36A6F66E" w:rsidR="00E64C88" w:rsidRPr="00171316" w:rsidRDefault="00E25E27">
                  <w:pPr>
                    <w:pStyle w:val="ae"/>
                  </w:pPr>
                  <w:r>
                    <w:rPr>
                      <w:rFonts w:ascii="Monotype Corsiva" w:hAnsi="Monotype Corsiva"/>
                      <w:noProof/>
                    </w:rPr>
                    <mc:AlternateContent>
                      <mc:Choice Requires="wpg">
                        <w:drawing>
                          <wp:anchor distT="0" distB="0" distL="114300" distR="114300" simplePos="0" relativeHeight="251727872" behindDoc="0" locked="0" layoutInCell="1" allowOverlap="1" wp14:anchorId="4EEC189C" wp14:editId="3F5CE8EE">
                            <wp:simplePos x="0" y="0"/>
                            <wp:positionH relativeFrom="column">
                              <wp:posOffset>70485</wp:posOffset>
                            </wp:positionH>
                            <wp:positionV relativeFrom="paragraph">
                              <wp:posOffset>-4353560</wp:posOffset>
                            </wp:positionV>
                            <wp:extent cx="1076960" cy="1026160"/>
                            <wp:effectExtent l="6350" t="0" r="0" b="0"/>
                            <wp:wrapNone/>
                            <wp:docPr id="1007169704" name="Группа 6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 rot="16200000">
                                      <a:off x="0" y="0"/>
                                      <a:ext cx="1076960" cy="1026160"/>
                                      <a:chOff x="0" y="0"/>
                                      <a:chExt cx="1657350" cy="1600200"/>
                                    </a:xfrm>
                                  </wpg:grpSpPr>
                                  <wps:wsp>
                                    <wps:cNvPr id="1166897823" name="Надпись 2"/>
                                    <wps:cNvSpPr txBox="1"/>
                                    <wps:spPr>
                                      <a:xfrm>
                                        <a:off x="0" y="0"/>
                                        <a:ext cx="1657350" cy="160020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576582D" w14:textId="77777777" w:rsidR="00E25E27" w:rsidRDefault="00E25E27" w:rsidP="00E25E27"/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pic:pic xmlns:pic="http://schemas.openxmlformats.org/drawingml/2006/picture">
                                    <pic:nvPicPr>
                                      <pic:cNvPr id="1872571056" name="Рисунок 1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1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95250" y="85725"/>
                                        <a:ext cx="1457325" cy="14573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4EEC189C" id="Группа 6" o:spid="_x0000_s1026" style="position:absolute;margin-left:5.55pt;margin-top:-342.8pt;width:84.8pt;height:80.8pt;rotation:-90;z-index:251727872;mso-width-relative:margin;mso-height-relative:margin" coordsize="16573,16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">
                            <v:shapetype id="_x0000_t202" coordsize="21600,21600" o:spt="202" path="m,l,21600r21600,l21600,xe">
                              <v:stroke joinstyle="miter"/>
                              <v:path gradientshapeok="t" o:connecttype="rect"/>
                            </v:shapetype>
                            <v:shape id="Надпись 2" o:spid="_x0000_s1027" type="#_x0000_t202" style="position:absolute;width:16573;height:160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" fillcolor="white [3212]" stroked="f" strokeweight=".5pt">
                              <v:textbox>
                                <w:txbxContent>
                                  <w:p w14:paraId="4576582D" w14:textId="77777777" w:rsidR="00E25E27" w:rsidRDefault="00E25E27" w:rsidP="00E25E27"/>
                                </w:txbxContent>
                              </v:textbox>
                            </v:shape>
                            <v:shapetype id="_x0000_t75" coordsize="21600,21600" o:spt="75" o:preferrelative="t" path="m@4@5l@4@11@9@11@9@5xe" filled="f" stroked="f">
                              <v:stroke joinstyle="miter"/>
                              <v:formulas>
                                <v:f eqn="if lineDrawn pixelLineWidth 0"/>
                                <v:f eqn="sum @0 1 0"/>
                                <v:f eqn="sum 0 0 @1"/>
                                <v:f eqn="prod @2 1 2"/>
                                <v:f eqn="prod @3 21600 pixelWidth"/>
                                <v:f eqn="prod @3 21600 pixelHeight"/>
                                <v:f eqn="sum @0 0 1"/>
                                <v:f eqn="prod @6 1 2"/>
                                <v:f eqn="prod @7 21600 pixelWidth"/>
                                <v:f eqn="sum @8 21600 0"/>
                                <v:f eqn="prod @7 21600 pixelHeight"/>
                                <v:f eqn="sum @10 21600 0"/>
                              </v:formulas>
                              <v:path o:extrusionok="f" gradientshapeok="t" o:connecttype="rect"/>
                              <o:lock v:ext="edit" aspectratio="t"/>
                            </v:shapetype>
                            <v:shape id="Рисунок 1" o:spid="_x0000_s1028" type="#_x0000_t75" style="position:absolute;left:952;top:857;width:14573;height:14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">
                              <v:imagedata r:id="rId12" o:title=""/>
                            </v:shape>
                          </v:group>
                        </w:pict>
                      </mc:Fallback>
                    </mc:AlternateContent>
                  </w:r>
                  <w:r>
                    <w:rPr>
                      <w:rFonts w:ascii="Monotype Corsiva" w:hAnsi="Monotype Corsiva"/>
                      <w:noProof/>
                    </w:rPr>
                    <mc:AlternateContent>
                      <mc:Choice Requires="wpg">
                        <w:drawing>
                          <wp:anchor distT="0" distB="0" distL="114300" distR="114300" simplePos="0" relativeHeight="251722752" behindDoc="0" locked="0" layoutInCell="1" allowOverlap="1" wp14:anchorId="66E9D3FB" wp14:editId="1A4A2025">
                            <wp:simplePos x="0" y="0"/>
                            <wp:positionH relativeFrom="column">
                              <wp:posOffset>48260</wp:posOffset>
                            </wp:positionH>
                            <wp:positionV relativeFrom="paragraph">
                              <wp:posOffset>-3046730</wp:posOffset>
                            </wp:positionV>
                            <wp:extent cx="1123950" cy="1085215"/>
                            <wp:effectExtent l="317" t="0" r="318" b="317"/>
                            <wp:wrapNone/>
                            <wp:docPr id="325821846" name="Группа 5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 rot="16200000">
                                      <a:off x="0" y="0"/>
                                      <a:ext cx="1123950" cy="1085215"/>
                                      <a:chOff x="0" y="0"/>
                                      <a:chExt cx="1657350" cy="1600200"/>
                                    </a:xfrm>
                                  </wpg:grpSpPr>
                                  <wps:wsp>
                                    <wps:cNvPr id="753211195" name="Надпись 2"/>
                                    <wps:cNvSpPr txBox="1"/>
                                    <wps:spPr>
                                      <a:xfrm>
                                        <a:off x="0" y="0"/>
                                        <a:ext cx="1657350" cy="160020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32741C6" w14:textId="77777777" w:rsidR="00E25E27" w:rsidRDefault="00E25E27" w:rsidP="00E25E27"/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pic:pic xmlns:pic="http://schemas.openxmlformats.org/drawingml/2006/picture">
                                    <pic:nvPicPr>
                                      <pic:cNvPr id="638172440" name="Рисунок 1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3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95250" y="85725"/>
                                        <a:ext cx="1457325" cy="14573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66E9D3FB" id="Группа 5" o:spid="_x0000_s1029" style="position:absolute;margin-left:3.8pt;margin-top:-239.9pt;width:88.5pt;height:85.45pt;rotation:-90;z-index:251722752;mso-width-relative:margin;mso-height-relative:margin" coordsize="16573,16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">
                            <v:shape id="Надпись 2" o:spid="_x0000_s1030" type="#_x0000_t202" style="position:absolute;width:16573;height:160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" fillcolor="white [3212]" stroked="f" strokeweight=".5pt">
                              <v:textbox>
                                <w:txbxContent>
                                  <w:p w14:paraId="432741C6" w14:textId="77777777" w:rsidR="00E25E27" w:rsidRDefault="00E25E27" w:rsidP="00E25E27"/>
                                </w:txbxContent>
                              </v:textbox>
                            </v:shape>
                            <v:shape id="Рисунок 1" o:spid="_x0000_s1031" type="#_x0000_t75" style="position:absolute;left:952;top:857;width:14573;height:14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">
                              <v:imagedata r:id="rId14" o:title=""/>
                            </v:shape>
                          </v:group>
                        </w:pict>
                      </mc:Fallback>
                    </mc:AlternateContent>
                  </w:r>
                  <w:r>
                    <w:rPr>
                      <w:rFonts w:ascii="Monotype Corsiva" w:hAnsi="Monotype Corsiva"/>
                      <w:noProof/>
                    </w:rPr>
                    <mc:AlternateContent>
                      <mc:Choice Requires="wpg">
                        <w:drawing>
                          <wp:anchor distT="0" distB="0" distL="114300" distR="114300" simplePos="0" relativeHeight="251721728" behindDoc="0" locked="0" layoutInCell="1" allowOverlap="1" wp14:anchorId="7CD92C53" wp14:editId="5D110320">
                            <wp:simplePos x="0" y="0"/>
                            <wp:positionH relativeFrom="column">
                              <wp:posOffset>135890</wp:posOffset>
                            </wp:positionH>
                            <wp:positionV relativeFrom="paragraph">
                              <wp:posOffset>-1650365</wp:posOffset>
                            </wp:positionV>
                            <wp:extent cx="990600" cy="1066800"/>
                            <wp:effectExtent l="0" t="0" r="0" b="0"/>
                            <wp:wrapNone/>
                            <wp:docPr id="1004215810" name="Группа 4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 rot="16200000">
                                      <a:off x="0" y="0"/>
                                      <a:ext cx="990600" cy="1066800"/>
                                      <a:chOff x="0" y="0"/>
                                      <a:chExt cx="1657350" cy="1600200"/>
                                    </a:xfrm>
                                  </wpg:grpSpPr>
                                  <wps:wsp>
                                    <wps:cNvPr id="1381196397" name="Надпись 2"/>
                                    <wps:cNvSpPr txBox="1"/>
                                    <wps:spPr>
                                      <a:xfrm>
                                        <a:off x="0" y="0"/>
                                        <a:ext cx="1657350" cy="160020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D44CADD" w14:textId="77777777" w:rsidR="00E25E27" w:rsidRDefault="00E25E27" w:rsidP="00E25E27"/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pic:pic xmlns:pic="http://schemas.openxmlformats.org/drawingml/2006/picture">
                                    <pic:nvPicPr>
                                      <pic:cNvPr id="1556617827" name="Рисунок 1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5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95250" y="85725"/>
                                        <a:ext cx="1457325" cy="14573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7CD92C53" id="Группа 4" o:spid="_x0000_s1032" style="position:absolute;margin-left:10.7pt;margin-top:-129.95pt;width:78pt;height:84pt;rotation:-90;z-index:251721728;mso-width-relative:margin;mso-height-relative:margin" coordsize="16573,16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">
                            <v:shape id="Надпись 2" o:spid="_x0000_s1033" type="#_x0000_t202" style="position:absolute;width:16573;height:160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" fillcolor="white [3212]" stroked="f" strokeweight=".5pt">
                              <v:textbox>
                                <w:txbxContent>
                                  <w:p w14:paraId="2D44CADD" w14:textId="77777777" w:rsidR="00E25E27" w:rsidRDefault="00E25E27" w:rsidP="00E25E27"/>
                                </w:txbxContent>
                              </v:textbox>
                            </v:shape>
                            <v:shape id="Рисунок 1" o:spid="_x0000_s1034" type="#_x0000_t75" style="position:absolute;left:952;top:857;width:14573;height:14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">
                              <v:imagedata r:id="rId16" o:title=""/>
                            </v:shape>
                          </v:group>
                        </w:pict>
                      </mc:Fallback>
                    </mc:AlternateContent>
                  </w:r>
                  <w:r w:rsidR="00E64C88" w:rsidRPr="00171316">
                    <w:t xml:space="preserve"> </w:t>
                  </w:r>
                </w:p>
                <w:p w14:paraId="511AC015" w14:textId="1D3C8AD6" w:rsidR="00E64C88" w:rsidRPr="00272778" w:rsidRDefault="00E64C88" w:rsidP="00422CF8">
                  <w:pPr>
                    <w:pStyle w:val="ae"/>
                  </w:pPr>
                </w:p>
              </w:tc>
              <w:tc>
                <w:tcPr>
                  <w:tcW w:w="99" w:type="pct"/>
                  <w:gridSpan w:val="2"/>
                  <w:shd w:val="clear" w:color="auto" w:fill="FFFFFF" w:themeFill="background1"/>
                  <w:textDirection w:val="btLr"/>
                  <w:vAlign w:val="bottom"/>
                </w:tcPr>
                <w:p w14:paraId="0A47C850" w14:textId="77777777" w:rsidR="00E64C88" w:rsidRPr="00272778" w:rsidRDefault="00E64C88"/>
              </w:tc>
            </w:tr>
            <w:tr w:rsidR="00E64C88" w:rsidRPr="00272778" w14:paraId="7B5D97F2" w14:textId="77777777" w:rsidTr="00E64C88">
              <w:trPr>
                <w:gridAfter w:val="1"/>
                <w:wAfter w:w="8" w:type="pct"/>
                <w:cantSplit/>
                <w:trHeight w:hRule="exact" w:val="288"/>
              </w:trPr>
              <w:tc>
                <w:tcPr>
                  <w:tcW w:w="4893" w:type="pct"/>
                  <w:gridSpan w:val="2"/>
                  <w:vMerge/>
                  <w:textDirection w:val="btLr"/>
                </w:tcPr>
                <w:p w14:paraId="0C3EB0F3" w14:textId="7FEC1054" w:rsidR="00E64C88" w:rsidRPr="00272778" w:rsidRDefault="00E64C88" w:rsidP="00422CF8">
                  <w:pPr>
                    <w:pStyle w:val="ae"/>
                  </w:pPr>
                </w:p>
              </w:tc>
              <w:tc>
                <w:tcPr>
                  <w:tcW w:w="99" w:type="pct"/>
                  <w:gridSpan w:val="2"/>
                  <w:shd w:val="clear" w:color="auto" w:fill="FFFFFF" w:themeFill="background1"/>
                  <w:textDirection w:val="btLr"/>
                  <w:vAlign w:val="bottom"/>
                </w:tcPr>
                <w:p w14:paraId="5C170D14" w14:textId="77777777" w:rsidR="00E64C88" w:rsidRPr="00272778" w:rsidRDefault="00E64C88"/>
              </w:tc>
            </w:tr>
            <w:tr w:rsidR="00E64C88" w:rsidRPr="00272778" w14:paraId="2B05C8EE" w14:textId="77777777" w:rsidTr="00E64C88">
              <w:trPr>
                <w:gridAfter w:val="1"/>
                <w:wAfter w:w="8" w:type="pct"/>
                <w:cantSplit/>
                <w:trHeight w:hRule="exact" w:val="5472"/>
              </w:trPr>
              <w:tc>
                <w:tcPr>
                  <w:tcW w:w="4893" w:type="pct"/>
                  <w:gridSpan w:val="2"/>
                  <w:vMerge/>
                  <w:textDirection w:val="btLr"/>
                </w:tcPr>
                <w:p w14:paraId="5B631285" w14:textId="2102C608" w:rsidR="00E64C88" w:rsidRPr="00171316" w:rsidRDefault="00E64C88">
                  <w:pPr>
                    <w:pStyle w:val="ae"/>
                  </w:pPr>
                </w:p>
              </w:tc>
              <w:tc>
                <w:tcPr>
                  <w:tcW w:w="99" w:type="pct"/>
                  <w:gridSpan w:val="2"/>
                  <w:shd w:val="clear" w:color="auto" w:fill="FFFFFF" w:themeFill="background1"/>
                  <w:textDirection w:val="btLr"/>
                  <w:vAlign w:val="bottom"/>
                </w:tcPr>
                <w:p w14:paraId="02CA6EB5" w14:textId="78F15E26" w:rsidR="00E64C88" w:rsidRPr="00272778" w:rsidRDefault="00E64C88"/>
              </w:tc>
            </w:tr>
            <w:tr w:rsidR="005C37D5" w:rsidRPr="00272778" w14:paraId="17604E91" w14:textId="77777777" w:rsidTr="00E64C88">
              <w:trPr>
                <w:cantSplit/>
                <w:trHeight w:hRule="exact" w:val="2880"/>
              </w:trPr>
              <w:tc>
                <w:tcPr>
                  <w:tcW w:w="2678" w:type="pct"/>
                  <w:textDirection w:val="btLr"/>
                </w:tcPr>
                <w:p w14:paraId="17FA2EA1" w14:textId="23520AD5" w:rsidR="005C37D5" w:rsidRPr="00272778" w:rsidRDefault="00000000">
                  <w:pPr>
                    <w:pStyle w:val="ae"/>
                    <w:spacing w:line="288" w:lineRule="auto"/>
                  </w:pPr>
                  <w:sdt>
                    <w:sdtPr>
                      <w:alias w:val="Название компании"/>
                      <w:tag w:val=""/>
                      <w:id w:val="-1083366144"/>
                      <w:placeholder>
                        <w:docPart w:val="16E9C252017F484FBCEB3A5FA4AA850D"/>
                      </w:placeholder>
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<w15:appearance w15:val="hidden"/>
                      <w:text/>
                    </w:sdtPr>
                    <w:sdtContent>
                      <w:r w:rsidR="008A35BC">
                        <w:t>ЦЕНТРАЛЬНО-АЗИАТСКИЙ МЕЖДУНАРОДНЫЙ МЕДИЦИНСКИЙ УНИВЕРСИТЕТ</w:t>
                      </w:r>
                    </w:sdtContent>
                  </w:sdt>
                </w:p>
                <w:p w14:paraId="4D856D0A" w14:textId="77777777" w:rsidR="008168BB" w:rsidRDefault="00E25E27" w:rsidP="00171316">
                  <w:pPr>
                    <w:pStyle w:val="ae"/>
                    <w:spacing w:line="288" w:lineRule="auto"/>
                    <w:rPr>
                      <w:color w:val="404040" w:themeColor="text1" w:themeTint="BF"/>
                      <w:sz w:val="20"/>
                      <w:szCs w:val="20"/>
                      <w:lang w:val="ky-KG"/>
                    </w:rPr>
                  </w:pPr>
                  <w:r>
                    <w:rPr>
                      <w:rFonts w:ascii="Monotype Corsiva" w:hAnsi="Monotype Corsiva"/>
                      <w:noProof/>
                    </w:rPr>
                    <mc:AlternateContent>
                      <mc:Choice Requires="wpg">
                        <w:drawing>
                          <wp:anchor distT="0" distB="0" distL="114300" distR="114300" simplePos="0" relativeHeight="251723776" behindDoc="0" locked="0" layoutInCell="1" allowOverlap="1" wp14:anchorId="57A6A41D" wp14:editId="42FC36DC">
                            <wp:simplePos x="0" y="0"/>
                            <wp:positionH relativeFrom="column">
                              <wp:posOffset>6635115</wp:posOffset>
                            </wp:positionH>
                            <wp:positionV relativeFrom="paragraph">
                              <wp:posOffset>-1523365</wp:posOffset>
                            </wp:positionV>
                            <wp:extent cx="1657350" cy="1600200"/>
                            <wp:effectExtent l="0" t="0" r="0" b="0"/>
                            <wp:wrapNone/>
                            <wp:docPr id="822922026" name="Группа 6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657350" cy="1600200"/>
                                      <a:chOff x="0" y="0"/>
                                      <a:chExt cx="1657350" cy="1600200"/>
                                    </a:xfrm>
                                  </wpg:grpSpPr>
                                  <wps:wsp>
                                    <wps:cNvPr id="2119784102" name="Надпись 2"/>
                                    <wps:cNvSpPr txBox="1"/>
                                    <wps:spPr>
                                      <a:xfrm>
                                        <a:off x="0" y="0"/>
                                        <a:ext cx="1657350" cy="160020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4131954" w14:textId="77777777" w:rsidR="00E25E27" w:rsidRDefault="00E25E27" w:rsidP="00E25E27"/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pic:pic xmlns:pic="http://schemas.openxmlformats.org/drawingml/2006/picture">
                                    <pic:nvPicPr>
                                      <pic:cNvPr id="36179965" name="Рисунок 1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1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95250" y="85725"/>
                                        <a:ext cx="1457325" cy="14573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57A6A41D" id="_x0000_s1035" style="position:absolute;margin-left:522.45pt;margin-top:-119.95pt;width:130.5pt;height:126pt;z-index:251723776;mso-width-relative:margin;mso-height-relative:margin" coordsize="16573,16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">
                            <v:shape id="Надпись 2" o:spid="_x0000_s1036" type="#_x0000_t202" style="position:absolute;width:16573;height:160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" fillcolor="white [3212]" stroked="f" strokeweight=".5pt">
                              <v:textbox>
                                <w:txbxContent>
                                  <w:p w14:paraId="54131954" w14:textId="77777777" w:rsidR="00E25E27" w:rsidRDefault="00E25E27" w:rsidP="00E25E27"/>
                                </w:txbxContent>
                              </v:textbox>
                            </v:shape>
                            <v:shape id="Рисунок 1" o:spid="_x0000_s1037" type="#_x0000_t75" style="position:absolute;left:952;top:857;width:14573;height:14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">
                              <v:imagedata r:id="rId12" o:title=""/>
                            </v:shape>
                          </v:group>
                        </w:pict>
                      </mc:Fallback>
                    </mc:AlternateContent>
                  </w:r>
                  <w:r w:rsidR="008168BB">
                    <w:rPr>
                      <w:color w:val="404040" w:themeColor="text1" w:themeTint="BF"/>
                      <w:sz w:val="20"/>
                      <w:szCs w:val="20"/>
                      <w:lang w:val="ky-KG"/>
                    </w:rPr>
                    <w:t>мкр. Спутник, ул. Тарсус 3 в</w:t>
                  </w:r>
                  <w:r w:rsidR="00171316">
                    <w:rPr>
                      <w:color w:val="404040" w:themeColor="text1" w:themeTint="BF"/>
                      <w:sz w:val="20"/>
                      <w:szCs w:val="20"/>
                      <w:lang w:val="ky-KG"/>
                    </w:rPr>
                    <w:br/>
                  </w:r>
                  <w:r w:rsidR="00171316" w:rsidRPr="00171316">
                    <w:rPr>
                      <w:color w:val="404040" w:themeColor="text1" w:themeTint="BF"/>
                      <w:sz w:val="20"/>
                      <w:szCs w:val="20"/>
                      <w:lang w:val="ky-KG"/>
                    </w:rPr>
                    <w:t xml:space="preserve">город </w:t>
                  </w:r>
                  <w:r w:rsidR="008168BB">
                    <w:rPr>
                      <w:color w:val="404040" w:themeColor="text1" w:themeTint="BF"/>
                      <w:sz w:val="20"/>
                      <w:szCs w:val="20"/>
                      <w:lang w:val="ky-KG"/>
                    </w:rPr>
                    <w:t>Манас</w:t>
                  </w:r>
                  <w:r w:rsidR="00171316" w:rsidRPr="00171316">
                    <w:rPr>
                      <w:color w:val="404040" w:themeColor="text1" w:themeTint="BF"/>
                      <w:sz w:val="20"/>
                      <w:szCs w:val="20"/>
                      <w:lang w:val="ky-KG"/>
                    </w:rPr>
                    <w:t xml:space="preserve">, </w:t>
                  </w:r>
                </w:p>
                <w:p w14:paraId="73DB8AA3" w14:textId="518A9BBC" w:rsidR="005C37D5" w:rsidRPr="00272778" w:rsidRDefault="00171316" w:rsidP="00171316">
                  <w:pPr>
                    <w:pStyle w:val="ae"/>
                    <w:spacing w:line="288" w:lineRule="auto"/>
                  </w:pPr>
                  <w:r w:rsidRPr="00171316">
                    <w:rPr>
                      <w:color w:val="404040" w:themeColor="text1" w:themeTint="BF"/>
                      <w:sz w:val="20"/>
                      <w:szCs w:val="20"/>
                      <w:lang w:val="ky-KG"/>
                    </w:rPr>
                    <w:t>Жалал-Абадская область. Кыргызская Республика</w:t>
                  </w:r>
                </w:p>
              </w:tc>
              <w:tc>
                <w:tcPr>
                  <w:tcW w:w="2223" w:type="pct"/>
                  <w:gridSpan w:val="2"/>
                  <w:textDirection w:val="btLr"/>
                  <w:vAlign w:val="bottom"/>
                </w:tcPr>
                <w:p w14:paraId="4862793D" w14:textId="2DF117C5" w:rsidR="005C37D5" w:rsidRPr="00171316" w:rsidRDefault="00815104">
                  <w:pPr>
                    <w:pStyle w:val="ae"/>
                    <w:spacing w:line="288" w:lineRule="auto"/>
                    <w:rPr>
                      <w:lang w:val="en-US"/>
                    </w:rPr>
                  </w:pPr>
                  <w:r w:rsidRPr="00272778">
                    <w:rPr>
                      <w:lang w:bidi="ru-RU"/>
                    </w:rPr>
                    <w:t xml:space="preserve">Тел. </w:t>
                  </w:r>
                  <w:r w:rsidR="00171316" w:rsidRPr="008168BB">
                    <w:rPr>
                      <w:color w:val="EE0000"/>
                      <w:lang w:val="en-US" w:bidi="ru-RU"/>
                    </w:rPr>
                    <w:t>+99677</w:t>
                  </w:r>
                  <w:r w:rsidR="008168BB" w:rsidRPr="008168BB">
                    <w:rPr>
                      <w:color w:val="EE0000"/>
                      <w:lang w:val="ky-KG" w:bidi="ru-RU"/>
                    </w:rPr>
                    <w:t>0399280</w:t>
                  </w:r>
                  <w:r w:rsidR="00171316">
                    <w:rPr>
                      <w:lang w:val="en-US" w:bidi="ru-RU"/>
                    </w:rPr>
                    <w:t>, +996773959009</w:t>
                  </w:r>
                </w:p>
                <w:p w14:paraId="04D1F3E7" w14:textId="427708A6" w:rsidR="005C37D5" w:rsidRPr="00171316" w:rsidRDefault="00815104">
                  <w:pPr>
                    <w:pStyle w:val="ae"/>
                    <w:rPr>
                      <w:lang w:val="en-US"/>
                    </w:rPr>
                  </w:pPr>
                  <w:proofErr w:type="gramStart"/>
                  <w:r w:rsidRPr="00272778">
                    <w:rPr>
                      <w:lang w:bidi="ru-RU"/>
                    </w:rPr>
                    <w:t xml:space="preserve">Факс </w:t>
                  </w:r>
                  <w:r w:rsidR="00171316">
                    <w:rPr>
                      <w:lang w:val="en-US"/>
                    </w:rPr>
                    <w:t>:</w:t>
                  </w:r>
                  <w:proofErr w:type="gramEnd"/>
                  <w:r w:rsidR="00171316">
                    <w:rPr>
                      <w:lang w:val="en-US"/>
                    </w:rPr>
                    <w:t xml:space="preserve"> +996 3722 5</w:t>
                  </w:r>
                </w:p>
              </w:tc>
              <w:tc>
                <w:tcPr>
                  <w:tcW w:w="99" w:type="pct"/>
                  <w:gridSpan w:val="2"/>
                  <w:shd w:val="clear" w:color="auto" w:fill="DFDFDF" w:themeFill="background2" w:themeFillShade="E6"/>
                  <w:textDirection w:val="btLr"/>
                  <w:vAlign w:val="bottom"/>
                </w:tcPr>
                <w:p w14:paraId="05869720" w14:textId="77777777" w:rsidR="005C37D5" w:rsidRPr="00272778" w:rsidRDefault="005C37D5">
                  <w:pPr>
                    <w:spacing w:after="180" w:line="288" w:lineRule="auto"/>
                  </w:pPr>
                </w:p>
              </w:tc>
            </w:tr>
          </w:tbl>
          <w:p w14:paraId="64B2BD08" w14:textId="0C63158D" w:rsidR="005C37D5" w:rsidRPr="00272778" w:rsidRDefault="005C37D5"/>
        </w:tc>
        <w:tc>
          <w:tcPr>
            <w:tcW w:w="1567" w:type="dxa"/>
            <w:textDirection w:val="btLr"/>
          </w:tcPr>
          <w:p w14:paraId="4B5D608F" w14:textId="3897F02E" w:rsidR="00E64C88" w:rsidRDefault="00000000">
            <w:sdt>
              <w:sdtPr>
                <w:alias w:val="Веб-сайт"/>
                <w:tag w:val="Веб-сайт"/>
                <w:id w:val="362251725"/>
                <w:placeholder>
                  <w:docPart w:val="9D8A752985424550ABD4CE411B75EDF3"/>
                </w:placeholder>
                <w:temporary/>
                <w:showingPlcHdr/>
                <w:dataBinding w:prefixMappings="xmlns:ns0='http://schemas.openxmlformats.org/officeDocument/2006/extended-properties' " w:xpath="/ns0:Properties[1]/ns0:Manager[1]" w:storeItemID="{6668398D-A668-4E3E-A5EB-62B293D839F1}"/>
                <w15:appearance w15:val="hidden"/>
                <w:text/>
              </w:sdtPr>
              <w:sdtContent>
                <w:r w:rsidR="00E64C88" w:rsidRPr="00272778">
                  <w:rPr>
                    <w:lang w:bidi="ru-RU"/>
                  </w:rPr>
                  <w:t>Веб-сайт</w:t>
                </w:r>
              </w:sdtContent>
            </w:sdt>
            <w:r w:rsidR="00E64C88">
              <w:rPr>
                <w:lang w:val="ky-KG"/>
              </w:rPr>
              <w:t xml:space="preserve">: </w:t>
            </w:r>
            <w:r w:rsidR="00E64C88">
              <w:fldChar w:fldCharType="begin"/>
            </w:r>
            <w:r w:rsidR="00E64C88">
              <w:instrText xml:space="preserve"> HYPERLINK "http://www.new.nimsi.kg" </w:instrText>
            </w:r>
            <w:r w:rsidR="00E64C88">
              <w:fldChar w:fldCharType="separate"/>
            </w:r>
            <w:r w:rsidR="00E64C88" w:rsidRPr="001C1FDE">
              <w:rPr>
                <w:rStyle w:val="afe"/>
                <w:lang w:val="en-US"/>
              </w:rPr>
              <w:t>www</w:t>
            </w:r>
            <w:r w:rsidR="00E64C88" w:rsidRPr="00171316">
              <w:rPr>
                <w:rStyle w:val="afe"/>
              </w:rPr>
              <w:t>.</w:t>
            </w:r>
            <w:r w:rsidR="00E64C88" w:rsidRPr="001C1FDE">
              <w:rPr>
                <w:rStyle w:val="afe"/>
                <w:lang w:val="en-US"/>
              </w:rPr>
              <w:t>new</w:t>
            </w:r>
            <w:r w:rsidR="00E64C88" w:rsidRPr="00171316">
              <w:rPr>
                <w:rStyle w:val="afe"/>
              </w:rPr>
              <w:t>.</w:t>
            </w:r>
            <w:proofErr w:type="spellStart"/>
            <w:r w:rsidR="00E64C88" w:rsidRPr="001C1FDE">
              <w:rPr>
                <w:rStyle w:val="afe"/>
                <w:lang w:val="en-US"/>
              </w:rPr>
              <w:t>nimsi</w:t>
            </w:r>
            <w:proofErr w:type="spellEnd"/>
            <w:r w:rsidR="00E64C88" w:rsidRPr="00171316">
              <w:rPr>
                <w:rStyle w:val="afe"/>
              </w:rPr>
              <w:t>.</w:t>
            </w:r>
            <w:r w:rsidR="00E64C88" w:rsidRPr="001C1FDE">
              <w:rPr>
                <w:rStyle w:val="afe"/>
                <w:lang w:val="en-US"/>
              </w:rPr>
              <w:t>kg</w:t>
            </w:r>
            <w:r w:rsidR="00E64C88">
              <w:rPr>
                <w:rStyle w:val="afe"/>
                <w:lang w:val="en-US"/>
              </w:rPr>
              <w:fldChar w:fldCharType="end"/>
            </w:r>
            <w:r w:rsidR="00E64C88">
              <w:t xml:space="preserve"> </w:t>
            </w:r>
          </w:p>
          <w:p w14:paraId="380ACA20" w14:textId="52C46126" w:rsidR="005C37D5" w:rsidRPr="00272778" w:rsidRDefault="00000000">
            <w:sdt>
              <w:sdtPr>
                <w:alias w:val="Эл. почта"/>
                <w:tag w:val="Электронная почта"/>
                <w:id w:val="1908571517"/>
                <w:placeholder>
                  <w:docPart w:val="2030D043BF834EC8A614FD1E6DB7E004"/>
                </w:placeholder>
                <w:temporary/>
                <w:showingPlcHdr/>
                <w:dataBinding w:prefixMappings="xmlns:ns0='http://schemas.microsoft.com/office/2006/coverPageProps' " w:xpath="/ns0:CoverPageProperties[1]/ns0:CompanyEmail[1]" w:storeItemID="{55AF091B-3C7A-41E3-B477-F2FDAA23CFDA}"/>
                <w15:appearance w15:val="hidden"/>
                <w:text/>
              </w:sdtPr>
              <w:sdtContent>
                <w:r w:rsidR="00E64C88" w:rsidRPr="00272778">
                  <w:rPr>
                    <w:lang w:bidi="ru-RU"/>
                  </w:rPr>
                  <w:t>Электронная почта</w:t>
                </w:r>
              </w:sdtContent>
            </w:sdt>
            <w:r w:rsidR="00E64C88" w:rsidRPr="00171316">
              <w:t xml:space="preserve">: </w:t>
            </w:r>
            <w:proofErr w:type="spellStart"/>
            <w:r w:rsidR="00E64C88">
              <w:rPr>
                <w:lang w:val="en-US"/>
              </w:rPr>
              <w:t>nnimsi</w:t>
            </w:r>
            <w:proofErr w:type="spellEnd"/>
            <w:r w:rsidR="00737A29" w:rsidRPr="00737A29">
              <w:t>@</w:t>
            </w:r>
            <w:r w:rsidR="00E64C88">
              <w:rPr>
                <w:lang w:val="en-US"/>
              </w:rPr>
              <w:t>mail</w:t>
            </w:r>
            <w:r w:rsidR="00E64C88" w:rsidRPr="00171316">
              <w:t>.</w:t>
            </w:r>
            <w:r w:rsidR="00E64C88">
              <w:rPr>
                <w:lang w:val="en-US"/>
              </w:rPr>
              <w:t>ru</w:t>
            </w:r>
          </w:p>
        </w:tc>
        <w:tc>
          <w:tcPr>
            <w:tcW w:w="4394" w:type="dxa"/>
          </w:tcPr>
          <w:p w14:paraId="039005A4" w14:textId="197BD70C" w:rsidR="008643FD" w:rsidRPr="00272778" w:rsidRDefault="00135FBB" w:rsidP="008643FD">
            <w:pPr>
              <w:spacing w:after="180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780B5E60" wp14:editId="5D47CAC9">
                      <wp:simplePos x="0" y="0"/>
                      <wp:positionH relativeFrom="column">
                        <wp:posOffset>-177165</wp:posOffset>
                      </wp:positionH>
                      <wp:positionV relativeFrom="paragraph">
                        <wp:posOffset>171450</wp:posOffset>
                      </wp:positionV>
                      <wp:extent cx="588010" cy="5587365"/>
                      <wp:effectExtent l="0" t="0" r="0" b="0"/>
                      <wp:wrapNone/>
                      <wp:docPr id="47" name="Надпись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88010" cy="558736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A7E6479" w14:textId="013FE23C" w:rsidR="0001558C" w:rsidRPr="008168BB" w:rsidRDefault="0001558C" w:rsidP="003C6ACA">
                                  <w:pPr>
                                    <w:shd w:val="clear" w:color="auto" w:fill="FFFFFF" w:themeFill="background1"/>
                                    <w:spacing w:after="0" w:line="240" w:lineRule="auto"/>
                                    <w:rPr>
                                      <w:rFonts w:ascii="1Janyzak AdverGothic" w:hAnsi="1Janyzak AdverGothic"/>
                                      <w:bCs/>
                                      <w:color w:val="0070C0"/>
                                      <w:sz w:val="40"/>
                                      <w:szCs w:val="44"/>
                                      <w:lang w:val="ky-KG"/>
                                      <w14:shadow w14:blurRad="0" w14:dist="38100" w14:dir="2700000" w14:sx="100000" w14:sy="100000" w14:kx="0" w14:ky="0" w14:algn="bl">
                                        <w14:schemeClr w14:val="accent5"/>
                                      </w14:shadow>
                                      <w14:textOutline w14:w="6731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bookmarkStart w:id="0" w:name="_Hlk163112401"/>
                                  <w:bookmarkEnd w:id="0"/>
                                  <w:r w:rsidRPr="003C6ACA">
                                    <w:rPr>
                                      <w:rFonts w:ascii="1Janyzak AdverGothic" w:hAnsi="1Janyzak AdverGothic"/>
                                      <w:bCs/>
                                      <w:color w:val="0070C0"/>
                                      <w:sz w:val="40"/>
                                      <w:szCs w:val="44"/>
                                      <w14:shadow w14:blurRad="0" w14:dist="38100" w14:dir="2700000" w14:sx="100000" w14:sy="100000" w14:kx="0" w14:ky="0" w14:algn="bl">
                                        <w14:schemeClr w14:val="accent5"/>
                                      </w14:shadow>
                                      <w14:textOutline w14:w="6731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Информация для абитуриентов </w:t>
                                  </w:r>
                                  <w:r w:rsidRPr="003C6ACA">
                                    <w:rPr>
                                      <w:rFonts w:ascii="1Janyzak AdverGothic" w:hAnsi="1Janyzak AdverGothic"/>
                                      <w:bCs/>
                                      <w:color w:val="0070C0"/>
                                      <w:sz w:val="40"/>
                                      <w:szCs w:val="44"/>
                                      <w:lang w:val="en-US"/>
                                      <w14:shadow w14:blurRad="0" w14:dist="38100" w14:dir="2700000" w14:sx="100000" w14:sy="100000" w14:kx="0" w14:ky="0" w14:algn="bl">
                                        <w14:schemeClr w14:val="accent5"/>
                                      </w14:shadow>
                                      <w14:textOutline w14:w="6731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202</w:t>
                                  </w:r>
                                  <w:r w:rsidR="008168BB">
                                    <w:rPr>
                                      <w:rFonts w:ascii="1Janyzak AdverGothic" w:hAnsi="1Janyzak AdverGothic"/>
                                      <w:bCs/>
                                      <w:color w:val="0070C0"/>
                                      <w:sz w:val="40"/>
                                      <w:szCs w:val="44"/>
                                      <w:lang w:val="ky-KG"/>
                                      <w14:shadow w14:blurRad="0" w14:dist="38100" w14:dir="2700000" w14:sx="100000" w14:sy="100000" w14:kx="0" w14:ky="0" w14:algn="bl">
                                        <w14:schemeClr w14:val="accent5"/>
                                      </w14:shadow>
                                      <w14:textOutline w14:w="6731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0B5E60" id="Надпись 47" o:spid="_x0000_s1038" type="#_x0000_t202" style="position:absolute;left:0;text-align:left;margin-left:-13.95pt;margin-top:13.5pt;width:46.3pt;height:439.9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" filled="f" stroked="f" strokeweight=".5pt">
                      <v:textbox style="layout-flow:vertical;mso-layout-flow-alt:bottom-to-top">
                        <w:txbxContent>
                          <w:p w14:paraId="5A7E6479" w14:textId="013FE23C" w:rsidR="0001558C" w:rsidRPr="008168BB" w:rsidRDefault="0001558C" w:rsidP="003C6ACA">
                            <w:pPr>
                              <w:shd w:val="clear" w:color="auto" w:fill="FFFFFF" w:themeFill="background1"/>
                              <w:spacing w:after="0" w:line="240" w:lineRule="auto"/>
                              <w:rPr>
                                <w:rFonts w:ascii="1Janyzak AdverGothic" w:hAnsi="1Janyzak AdverGothic"/>
                                <w:bCs/>
                                <w:color w:val="0070C0"/>
                                <w:sz w:val="40"/>
                                <w:szCs w:val="44"/>
                                <w:lang w:val="ky-KG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bookmarkStart w:id="1" w:name="_Hlk163112401"/>
                            <w:bookmarkEnd w:id="1"/>
                            <w:r w:rsidRPr="003C6ACA">
                              <w:rPr>
                                <w:rFonts w:ascii="1Janyzak AdverGothic" w:hAnsi="1Janyzak AdverGothic"/>
                                <w:bCs/>
                                <w:color w:val="0070C0"/>
                                <w:sz w:val="40"/>
                                <w:szCs w:val="44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Информация для абитуриентов </w:t>
                            </w:r>
                            <w:r w:rsidRPr="003C6ACA">
                              <w:rPr>
                                <w:rFonts w:ascii="1Janyzak AdverGothic" w:hAnsi="1Janyzak AdverGothic"/>
                                <w:bCs/>
                                <w:color w:val="0070C0"/>
                                <w:sz w:val="40"/>
                                <w:szCs w:val="44"/>
                                <w:lang w:val="en-US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202</w:t>
                            </w:r>
                            <w:r w:rsidR="008168BB">
                              <w:rPr>
                                <w:rFonts w:ascii="1Janyzak AdverGothic" w:hAnsi="1Janyzak AdverGothic"/>
                                <w:bCs/>
                                <w:color w:val="0070C0"/>
                                <w:sz w:val="40"/>
                                <w:szCs w:val="44"/>
                                <w:lang w:val="ky-KG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00BD4">
              <w:rPr>
                <w:noProof/>
              </w:rPr>
              <w:drawing>
                <wp:inline distT="0" distB="0" distL="0" distR="0" wp14:anchorId="56A30B11" wp14:editId="263B6400">
                  <wp:extent cx="1798353" cy="1800225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748" cy="1804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sdt>
            <w:sdtPr>
              <w:rPr>
                <w:rFonts w:ascii="Times New Roman" w:eastAsia="Times New Roman" w:hAnsi="Times New Roman" w:cs="Times New Roman"/>
                <w:bCs/>
                <w:color w:val="EF4623" w:themeColor="accent1"/>
                <w:kern w:val="0"/>
                <w:sz w:val="36"/>
                <w:szCs w:val="36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alias w:val="Название компании"/>
              <w:tag w:val=""/>
              <w:id w:val="1289861575"/>
              <w:placeholder>
                <w:docPart w:val="0D5CCEBED7E44D1F90811ECE1E3862BB"/>
              </w:placeholder>
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<w15:appearance w15:val="hidden"/>
              <w:text/>
            </w:sdtPr>
            <w:sdtContent>
              <w:p w14:paraId="0E776742" w14:textId="592305C0" w:rsidR="008643FD" w:rsidRPr="00272778" w:rsidRDefault="008A35BC" w:rsidP="0001558C">
                <w:pPr>
                  <w:pStyle w:val="ab"/>
                  <w:ind w:left="709"/>
                </w:pPr>
                <w:r>
                  <w:rPr>
                    <w:rFonts w:ascii="Times New Roman" w:eastAsia="Times New Roman" w:hAnsi="Times New Roman" w:cs="Times New Roman"/>
                    <w:bCs/>
                    <w:color w:val="EF4623" w:themeColor="accent1"/>
                    <w:kern w:val="0"/>
                    <w:sz w:val="36"/>
                    <w:szCs w:val="36"/>
                    <w14:shadow w14:blurRad="38100" w14:dist="25400" w14:dir="5400000" w14:sx="100000" w14:sy="100000" w14:kx="0" w14:ky="0" w14:algn="ctr">
                      <w14:srgbClr w14:val="6E747A">
                        <w14:alpha w14:val="57000"/>
                      </w14:srgbClr>
                    </w14:shadow>
                    <w14:textOutline w14:w="0" w14:cap="flat" w14:cmpd="sng" w14:algn="ctr">
                      <w14:noFill/>
                      <w14:prstDash w14:val="solid"/>
                      <w14:round/>
                    </w14:textOutline>
                  </w:rPr>
                  <w:t>ЦЕНТРАЛЬНО-АЗИАТСКИЙ МЕЖДУНАРОДНЫЙ МЕДИЦИНСКИЙ УНИВЕРСИТЕТ</w:t>
                </w:r>
              </w:p>
            </w:sdtContent>
          </w:sdt>
          <w:p w14:paraId="473523AB" w14:textId="1B95AE64" w:rsidR="008643FD" w:rsidRPr="008643FD" w:rsidRDefault="008643FD" w:rsidP="0001558C">
            <w:pPr>
              <w:pStyle w:val="a9"/>
              <w:ind w:left="709"/>
              <w:rPr>
                <w:color w:val="0070C0"/>
              </w:rPr>
            </w:pPr>
            <w:r w:rsidRPr="008643FD">
              <w:rPr>
                <w:color w:val="0070C0"/>
                <w:lang w:val="ky-KG"/>
              </w:rPr>
              <w:t>ЦАММУ</w:t>
            </w:r>
          </w:p>
          <w:p w14:paraId="18742042" w14:textId="77777777" w:rsidR="00880ADD" w:rsidRDefault="00880ADD">
            <w:pPr>
              <w:pStyle w:val="a6"/>
            </w:pPr>
          </w:p>
          <w:p w14:paraId="5CA62EB6" w14:textId="0334B799" w:rsidR="008643FD" w:rsidRPr="00272778" w:rsidRDefault="00880ADD">
            <w:pPr>
              <w:pStyle w:val="a6"/>
            </w:pPr>
            <w:r>
              <w:rPr>
                <w:noProof/>
              </w:rPr>
              <w:drawing>
                <wp:anchor distT="0" distB="0" distL="114300" distR="114300" simplePos="0" relativeHeight="251649024" behindDoc="0" locked="0" layoutInCell="1" allowOverlap="1" wp14:anchorId="1633497D" wp14:editId="4F782BD1">
                  <wp:simplePos x="0" y="0"/>
                  <wp:positionH relativeFrom="column">
                    <wp:posOffset>350520</wp:posOffset>
                  </wp:positionH>
                  <wp:positionV relativeFrom="paragraph">
                    <wp:posOffset>89535</wp:posOffset>
                  </wp:positionV>
                  <wp:extent cx="2505075" cy="1485900"/>
                  <wp:effectExtent l="152400" t="152400" r="371475" b="361950"/>
                  <wp:wrapNone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3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1485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B4DE889" w14:textId="77777777" w:rsidR="005C37D5" w:rsidRDefault="005C37D5" w:rsidP="00880ADD">
            <w:pPr>
              <w:jc w:val="center"/>
            </w:pPr>
          </w:p>
          <w:p w14:paraId="5CB20B8D" w14:textId="77777777" w:rsidR="00880ADD" w:rsidRDefault="00880ADD" w:rsidP="00880ADD">
            <w:pPr>
              <w:jc w:val="center"/>
            </w:pPr>
          </w:p>
          <w:p w14:paraId="73D1C41B" w14:textId="77777777" w:rsidR="00880ADD" w:rsidRDefault="00880ADD" w:rsidP="00880ADD">
            <w:pPr>
              <w:jc w:val="center"/>
            </w:pPr>
          </w:p>
          <w:p w14:paraId="011A28AB" w14:textId="77777777" w:rsidR="00880ADD" w:rsidRDefault="00880ADD" w:rsidP="00880ADD">
            <w:pPr>
              <w:jc w:val="center"/>
            </w:pPr>
          </w:p>
          <w:p w14:paraId="2A629190" w14:textId="3951A8F3" w:rsidR="00880ADD" w:rsidRDefault="00880ADD" w:rsidP="00880ADD">
            <w:pPr>
              <w:jc w:val="center"/>
            </w:pPr>
          </w:p>
          <w:p w14:paraId="4C205272" w14:textId="77777777" w:rsidR="00880ADD" w:rsidRDefault="00880ADD" w:rsidP="00880ADD">
            <w:pPr>
              <w:jc w:val="center"/>
            </w:pPr>
          </w:p>
          <w:p w14:paraId="37D63337" w14:textId="61F323BA" w:rsidR="00880ADD" w:rsidRDefault="00135FBB" w:rsidP="00880ADD">
            <w:pPr>
              <w:jc w:val="center"/>
            </w:pPr>
            <w:r w:rsidRPr="00880ADD">
              <w:rPr>
                <w:noProof/>
              </w:rPr>
              <w:drawing>
                <wp:anchor distT="0" distB="0" distL="114300" distR="114300" simplePos="0" relativeHeight="251651072" behindDoc="0" locked="0" layoutInCell="1" allowOverlap="1" wp14:anchorId="0308EE55" wp14:editId="0BE454B9">
                  <wp:simplePos x="0" y="0"/>
                  <wp:positionH relativeFrom="column">
                    <wp:posOffset>426085</wp:posOffset>
                  </wp:positionH>
                  <wp:positionV relativeFrom="paragraph">
                    <wp:posOffset>226060</wp:posOffset>
                  </wp:positionV>
                  <wp:extent cx="473075" cy="447675"/>
                  <wp:effectExtent l="0" t="0" r="3175" b="0"/>
                  <wp:wrapNone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Рисунок 14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/>
                          <a:srcRect l="29366" t="22501" r="29206" b="19479"/>
                          <a:stretch/>
                        </pic:blipFill>
                        <pic:spPr bwMode="auto">
                          <a:xfrm>
                            <a:off x="0" y="0"/>
                            <a:ext cx="473075" cy="44767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9FAFCA3" w14:textId="1B5F1231" w:rsidR="00880ADD" w:rsidRDefault="00135FBB" w:rsidP="00880ADD">
            <w:pPr>
              <w:jc w:val="center"/>
            </w:pPr>
            <w:r w:rsidRPr="00880ADD">
              <w:rPr>
                <w:noProof/>
              </w:rPr>
              <w:drawing>
                <wp:anchor distT="0" distB="0" distL="114300" distR="114300" simplePos="0" relativeHeight="251653120" behindDoc="0" locked="0" layoutInCell="1" allowOverlap="1" wp14:anchorId="18717AF2" wp14:editId="4DA13A93">
                  <wp:simplePos x="0" y="0"/>
                  <wp:positionH relativeFrom="column">
                    <wp:posOffset>1939925</wp:posOffset>
                  </wp:positionH>
                  <wp:positionV relativeFrom="paragraph">
                    <wp:posOffset>43180</wp:posOffset>
                  </wp:positionV>
                  <wp:extent cx="559435" cy="414655"/>
                  <wp:effectExtent l="0" t="0" r="0" b="4445"/>
                  <wp:wrapNone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077" r="35769"/>
                          <a:stretch/>
                        </pic:blipFill>
                        <pic:spPr bwMode="auto">
                          <a:xfrm>
                            <a:off x="0" y="0"/>
                            <a:ext cx="559435" cy="41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80ADD">
              <w:rPr>
                <w:noProof/>
              </w:rPr>
              <w:drawing>
                <wp:anchor distT="0" distB="0" distL="114300" distR="114300" simplePos="0" relativeHeight="251652096" behindDoc="0" locked="0" layoutInCell="1" allowOverlap="1" wp14:anchorId="42C5A45C" wp14:editId="3D50EE26">
                  <wp:simplePos x="0" y="0"/>
                  <wp:positionH relativeFrom="column">
                    <wp:posOffset>1162050</wp:posOffset>
                  </wp:positionH>
                  <wp:positionV relativeFrom="paragraph">
                    <wp:posOffset>17780</wp:posOffset>
                  </wp:positionV>
                  <wp:extent cx="474345" cy="438150"/>
                  <wp:effectExtent l="0" t="0" r="1905" b="0"/>
                  <wp:wrapNone/>
                  <wp:docPr id="148" name="Рисунок 148" descr="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Рисунок 148" descr="logo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/>
                          <a:srcRect r="71967"/>
                          <a:stretch/>
                        </pic:blipFill>
                        <pic:spPr bwMode="auto">
                          <a:xfrm>
                            <a:off x="0" y="0"/>
                            <a:ext cx="474345" cy="43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376B1D5" w14:textId="51D4E055" w:rsidR="00880ADD" w:rsidRDefault="00880ADD" w:rsidP="00880ADD">
            <w:pPr>
              <w:jc w:val="center"/>
            </w:pPr>
          </w:p>
          <w:p w14:paraId="35529897" w14:textId="5A6EA27B" w:rsidR="00880ADD" w:rsidRDefault="00880ADD" w:rsidP="00880ADD">
            <w:pPr>
              <w:jc w:val="center"/>
            </w:pPr>
          </w:p>
          <w:p w14:paraId="77C2D02A" w14:textId="0EC936DE" w:rsidR="00880ADD" w:rsidRPr="00135FBB" w:rsidRDefault="00135FBB" w:rsidP="00880ADD">
            <w:pPr>
              <w:jc w:val="center"/>
              <w:rPr>
                <w:rFonts w:ascii="Times New Roman" w:hAnsi="Times New Roman" w:cs="Times New Roman"/>
                <w:color w:val="0070C0"/>
              </w:rPr>
            </w:pPr>
            <w:proofErr w:type="spellStart"/>
            <w:r w:rsidRPr="00135FBB">
              <w:rPr>
                <w:rFonts w:ascii="Times New Roman" w:hAnsi="Times New Roman" w:cs="Times New Roman"/>
                <w:color w:val="0070C0"/>
              </w:rPr>
              <w:t>Жалал</w:t>
            </w:r>
            <w:proofErr w:type="spellEnd"/>
            <w:r w:rsidRPr="00135FBB">
              <w:rPr>
                <w:rFonts w:ascii="Times New Roman" w:hAnsi="Times New Roman" w:cs="Times New Roman"/>
                <w:color w:val="0070C0"/>
              </w:rPr>
              <w:t>-Абад – 202</w:t>
            </w:r>
            <w:r w:rsidR="008168BB">
              <w:rPr>
                <w:rFonts w:ascii="Times New Roman" w:hAnsi="Times New Roman" w:cs="Times New Roman"/>
                <w:color w:val="0070C0"/>
                <w:lang w:val="ky-KG"/>
              </w:rPr>
              <w:t>6</w:t>
            </w:r>
            <w:r w:rsidRPr="00135FBB">
              <w:rPr>
                <w:rFonts w:ascii="Times New Roman" w:hAnsi="Times New Roman" w:cs="Times New Roman"/>
                <w:color w:val="0070C0"/>
              </w:rPr>
              <w:t xml:space="preserve"> </w:t>
            </w:r>
          </w:p>
          <w:p w14:paraId="1D50C598" w14:textId="77777777" w:rsidR="00880ADD" w:rsidRDefault="00880ADD" w:rsidP="00880ADD">
            <w:pPr>
              <w:jc w:val="center"/>
              <w:rPr>
                <w:lang w:val="ky-KG"/>
              </w:rPr>
            </w:pPr>
          </w:p>
          <w:p w14:paraId="2640BC53" w14:textId="3017D4F0" w:rsidR="00880ADD" w:rsidRPr="00880ADD" w:rsidRDefault="00880ADD" w:rsidP="00880ADD">
            <w:pPr>
              <w:jc w:val="center"/>
              <w:rPr>
                <w:lang w:val="ky-KG"/>
              </w:rPr>
            </w:pPr>
            <w:r w:rsidRPr="00880ADD">
              <w:rPr>
                <w:sz w:val="20"/>
                <w:szCs w:val="22"/>
                <w:lang w:val="ky-KG"/>
              </w:rPr>
              <w:t>Жалал-Абад- 2024</w:t>
            </w:r>
          </w:p>
        </w:tc>
      </w:tr>
    </w:tbl>
    <w:p w14:paraId="4BA72525" w14:textId="654B3002" w:rsidR="005C37D5" w:rsidRPr="00272778" w:rsidRDefault="00621727">
      <w:pPr>
        <w:pStyle w:val="a6"/>
        <w:rPr>
          <w:sz w:val="8"/>
        </w:rPr>
      </w:pPr>
      <w:r>
        <w:rPr>
          <w:noProof/>
          <w:sz w:val="8"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107DA1FF" wp14:editId="64CCEBFD">
                <wp:simplePos x="0" y="0"/>
                <wp:positionH relativeFrom="column">
                  <wp:posOffset>-383177</wp:posOffset>
                </wp:positionH>
                <wp:positionV relativeFrom="paragraph">
                  <wp:posOffset>-6624320</wp:posOffset>
                </wp:positionV>
                <wp:extent cx="2996293" cy="6824345"/>
                <wp:effectExtent l="0" t="0" r="0" b="0"/>
                <wp:wrapNone/>
                <wp:docPr id="4" name="Группа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96293" cy="6824345"/>
                          <a:chOff x="0" y="0"/>
                          <a:chExt cx="2996293" cy="6824345"/>
                        </a:xfrm>
                      </wpg:grpSpPr>
                      <pic:pic xmlns:pic="http://schemas.openxmlformats.org/drawingml/2006/picture">
                        <pic:nvPicPr>
                          <pic:cNvPr id="32" name="Рисунок 32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19086"/>
                            <a:ext cx="1426845" cy="100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" name="Рисунок 33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43" y="3222171"/>
                            <a:ext cx="1426210" cy="100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4" name="Рисунок 34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3028" y="2119086"/>
                            <a:ext cx="1428115" cy="100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5" name="Рисунок 35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7543" y="3251200"/>
                            <a:ext cx="1428750" cy="100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7" name="Рисунок 37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238171"/>
                            <a:ext cx="1426210" cy="100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8" name="Рисунок 38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3028" y="4281714"/>
                            <a:ext cx="1426845" cy="100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" name="Рисунок 31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628" y="0"/>
                            <a:ext cx="1308735" cy="1810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" name="Рисунок 39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114" y="5384800"/>
                            <a:ext cx="1021080" cy="143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3" name="Рисунок 43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6571" y="0"/>
                            <a:ext cx="1367790" cy="173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A61909" id="Группа 4" o:spid="_x0000_s1026" style="position:absolute;margin-left:-30.15pt;margin-top:-521.6pt;width:235.95pt;height:537.35pt;z-index:251706368" coordsize="29962,6824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">
                <v:shape id="Рисунок 32" o:spid="_x0000_s1027" type="#_x0000_t75" style="position:absolute;top:21190;width:14268;height:10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">
                  <v:imagedata r:id="rId30" o:title=""/>
                </v:shape>
                <v:shape id="Рисунок 33" o:spid="_x0000_s1028" type="#_x0000_t75" style="position:absolute;left:435;top:32221;width:14262;height:10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">
                  <v:imagedata r:id="rId31" o:title=""/>
                </v:shape>
                <v:shape id="Рисунок 34" o:spid="_x0000_s1029" type="#_x0000_t75" style="position:absolute;left:15530;top:21190;width:14281;height:10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">
                  <v:imagedata r:id="rId32" o:title=""/>
                </v:shape>
                <v:shape id="Рисунок 35" o:spid="_x0000_s1030" type="#_x0000_t75" style="position:absolute;left:15675;top:32512;width:14287;height:10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">
                  <v:imagedata r:id="rId32" o:title=""/>
                </v:shape>
                <v:shape id="Рисунок 37" o:spid="_x0000_s1031" type="#_x0000_t75" style="position:absolute;top:42381;width:14262;height:10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">
                  <v:imagedata r:id="rId33" o:title=""/>
                </v:shape>
                <v:shape id="Рисунок 38" o:spid="_x0000_s1032" type="#_x0000_t75" style="position:absolute;left:15530;top:42817;width:14268;height:10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">
                  <v:imagedata r:id="rId34" o:title=""/>
                </v:shape>
                <v:shape id="Рисунок 31" o:spid="_x0000_s1033" type="#_x0000_t75" style="position:absolute;left:1306;width:13087;height:18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">
                  <v:imagedata r:id="rId35" o:title=""/>
                </v:shape>
                <v:shape id="Рисунок 39" o:spid="_x0000_s1034" type="#_x0000_t75" style="position:absolute;left:1161;top:53848;width:10210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">
                  <v:imagedata r:id="rId36" o:title=""/>
                </v:shape>
                <v:shape id="Рисунок 43" o:spid="_x0000_s1035" type="#_x0000_t75" style="position:absolute;left:15965;width:13678;height:17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">
                  <v:imagedata r:id="rId37" o:title=""/>
                </v:shape>
              </v:group>
            </w:pict>
          </mc:Fallback>
        </mc:AlternateContent>
      </w:r>
    </w:p>
    <w:p w14:paraId="64F82B05" w14:textId="133E5C44" w:rsidR="007936A8" w:rsidRPr="001D522E" w:rsidRDefault="007936A8">
      <w:pPr>
        <w:rPr>
          <w:sz w:val="12"/>
          <w:szCs w:val="14"/>
        </w:rPr>
      </w:pPr>
    </w:p>
    <w:p w14:paraId="1F97532F" w14:textId="1108628E" w:rsidR="007936A8" w:rsidRPr="00272778" w:rsidRDefault="007936A8"/>
    <w:p w14:paraId="0B5EE8ED" w14:textId="295568F8" w:rsidR="007936A8" w:rsidRPr="00272778" w:rsidRDefault="007936A8"/>
    <w:p w14:paraId="531A7E13" w14:textId="6BC203B3" w:rsidR="007936A8" w:rsidRPr="00272778" w:rsidRDefault="00737A29">
      <w:r>
        <w:rPr>
          <w:rFonts w:ascii="Times New Roman" w:eastAsia="Times New Roman" w:hAnsi="Times New Roman" w:cs="Times New Roman"/>
          <w:bCs/>
          <w:noProof/>
          <w:color w:val="2F5496"/>
          <w:sz w:val="28"/>
          <w:szCs w:val="28"/>
          <w:lang w:eastAsia="ja-JP"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07E641E" wp14:editId="166B8759">
                <wp:simplePos x="0" y="0"/>
                <wp:positionH relativeFrom="column">
                  <wp:posOffset>-568960</wp:posOffset>
                </wp:positionH>
                <wp:positionV relativeFrom="paragraph">
                  <wp:posOffset>-84455</wp:posOffset>
                </wp:positionV>
                <wp:extent cx="3239770" cy="7019925"/>
                <wp:effectExtent l="0" t="0" r="17780" b="28575"/>
                <wp:wrapNone/>
                <wp:docPr id="20" name="Надпись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9770" cy="701992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14:paraId="23E0C5EC" w14:textId="77777777" w:rsidR="007936A8" w:rsidRPr="00880ADD" w:rsidRDefault="007936A8" w:rsidP="007936A8">
                            <w:pPr>
                              <w:spacing w:before="120" w:line="240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2F5496"/>
                                <w:sz w:val="20"/>
                                <w:lang w:eastAsia="ja-JP"/>
                              </w:rPr>
                            </w:pPr>
                            <w:r w:rsidRPr="00880ADD">
                              <w:rPr>
                                <w:rFonts w:ascii="Times New Roman" w:eastAsia="Times New Roman" w:hAnsi="Times New Roman" w:cs="Times New Roman"/>
                                <w:b/>
                                <w:color w:val="2F5496"/>
                                <w:sz w:val="28"/>
                                <w:szCs w:val="28"/>
                                <w:lang w:eastAsia="ja-JP"/>
                              </w:rPr>
                              <w:t>ЦЕЛИ В ЦАММУ</w:t>
                            </w:r>
                            <w:r w:rsidRPr="00880ADD">
                              <w:rPr>
                                <w:rFonts w:ascii="Times New Roman" w:eastAsia="Times New Roman" w:hAnsi="Times New Roman" w:cs="Times New Roman"/>
                                <w:b/>
                                <w:color w:val="2F5496"/>
                                <w:sz w:val="20"/>
                                <w:lang w:eastAsia="ja-JP"/>
                              </w:rPr>
                              <w:t>:</w:t>
                            </w:r>
                          </w:p>
                          <w:p w14:paraId="0115C714" w14:textId="77777777" w:rsidR="007936A8" w:rsidRPr="00880ADD" w:rsidRDefault="007936A8" w:rsidP="007936A8">
                            <w:pPr>
                              <w:spacing w:before="120" w:line="276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auto"/>
                                <w:szCs w:val="18"/>
                              </w:rPr>
                            </w:pPr>
                            <w:r w:rsidRPr="00880ADD">
                              <w:rPr>
                                <w:rFonts w:ascii="Times New Roman" w:eastAsia="Times New Roman" w:hAnsi="Times New Roman" w:cs="Times New Roman"/>
                                <w:color w:val="auto"/>
                                <w:szCs w:val="18"/>
                              </w:rPr>
                              <w:t>Разработка системы менеджмента качества образования, внедрение практико-ориентированных форм обучения, совершенствование автоматизированной системы управления учебным процессом, повышение квалификации 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auto"/>
                                <w:szCs w:val="18"/>
                              </w:rPr>
                              <w:t>рофессорско-преподавательского состава (ППС) университета</w:t>
                            </w:r>
                            <w:r w:rsidRPr="00880ADD">
                              <w:rPr>
                                <w:rFonts w:ascii="Times New Roman" w:eastAsia="Times New Roman" w:hAnsi="Times New Roman" w:cs="Times New Roman"/>
                                <w:color w:val="auto"/>
                                <w:szCs w:val="18"/>
                              </w:rPr>
                              <w:t xml:space="preserve">, организация научного труда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auto"/>
                                <w:szCs w:val="18"/>
                              </w:rPr>
                              <w:t>ППС</w:t>
                            </w:r>
                            <w:r w:rsidRPr="00880ADD">
                              <w:rPr>
                                <w:rFonts w:ascii="Times New Roman" w:eastAsia="Times New Roman" w:hAnsi="Times New Roman" w:cs="Times New Roman"/>
                                <w:color w:val="auto"/>
                                <w:szCs w:val="18"/>
                              </w:rPr>
                              <w:t xml:space="preserve"> и студентов, обеспечение всестороннего развития студентов, мониторинг и оценка образовательной деятельности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auto"/>
                                <w:szCs w:val="18"/>
                              </w:rPr>
                              <w:t>университета</w:t>
                            </w:r>
                            <w:r w:rsidRPr="00880ADD">
                              <w:rPr>
                                <w:rFonts w:ascii="Times New Roman" w:eastAsia="Times New Roman" w:hAnsi="Times New Roman" w:cs="Times New Roman"/>
                                <w:color w:val="auto"/>
                                <w:szCs w:val="18"/>
                              </w:rPr>
                              <w:t xml:space="preserve">, выполнение плана набора и трудоустройства выпускников, совершенствование материально-технической базы, расширение сети социальных партнеров, формирование положительного имиджа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auto"/>
                                <w:szCs w:val="18"/>
                              </w:rPr>
                              <w:t>университета</w:t>
                            </w:r>
                            <w:r w:rsidRPr="00880ADD">
                              <w:rPr>
                                <w:rFonts w:ascii="Times New Roman" w:eastAsia="Times New Roman" w:hAnsi="Times New Roman" w:cs="Times New Roman"/>
                                <w:color w:val="auto"/>
                                <w:szCs w:val="18"/>
                              </w:rPr>
                              <w:t xml:space="preserve"> в профессиональной сфере.</w:t>
                            </w:r>
                          </w:p>
                          <w:p w14:paraId="3B8303A9" w14:textId="77777777" w:rsidR="007936A8" w:rsidRPr="00E00083" w:rsidRDefault="007936A8" w:rsidP="007936A8">
                            <w:pPr>
                              <w:spacing w:before="120" w:line="276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2F5496"/>
                                <w:sz w:val="6"/>
                                <w:szCs w:val="6"/>
                                <w:lang w:eastAsia="ja-JP"/>
                              </w:rPr>
                            </w:pPr>
                          </w:p>
                          <w:p w14:paraId="2C30497B" w14:textId="77777777" w:rsidR="007936A8" w:rsidRPr="00737A29" w:rsidRDefault="007936A8" w:rsidP="007936A8">
                            <w:pPr>
                              <w:spacing w:before="120" w:line="276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2F5496"/>
                                <w:sz w:val="28"/>
                                <w:szCs w:val="28"/>
                                <w:lang w:eastAsia="ja-JP"/>
                              </w:rPr>
                            </w:pPr>
                            <w:r w:rsidRPr="00737A29">
                              <w:rPr>
                                <w:rFonts w:ascii="Times New Roman" w:eastAsia="Times New Roman" w:hAnsi="Times New Roman" w:cs="Times New Roman"/>
                                <w:b/>
                                <w:color w:val="2F5496"/>
                                <w:sz w:val="28"/>
                                <w:szCs w:val="28"/>
                                <w:lang w:eastAsia="ja-JP"/>
                              </w:rPr>
                              <w:t>МИССИЯ ЦАММУ:</w:t>
                            </w:r>
                          </w:p>
                          <w:p w14:paraId="537FC5E1" w14:textId="77777777" w:rsidR="007936A8" w:rsidRPr="00880ADD" w:rsidRDefault="007936A8" w:rsidP="007936A8">
                            <w:pPr>
                              <w:spacing w:before="120" w:line="276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auto"/>
                                <w:szCs w:val="18"/>
                              </w:rPr>
                            </w:pPr>
                            <w:r w:rsidRPr="00880ADD">
                              <w:rPr>
                                <w:rFonts w:ascii="Times New Roman" w:eastAsia="Times New Roman" w:hAnsi="Times New Roman" w:cs="Times New Roman"/>
                                <w:color w:val="auto"/>
                                <w:szCs w:val="18"/>
                              </w:rPr>
                              <w:t>Улучшение здоровья и качества жизни населения Центральной и Юго-восточной Азии, а также ускоренное социально-экономическое развитие Жалал-Абадской области через подготовку врачей и медицинского персонала, компетентных в лечении болезней, наиболее характерных для этих регионов и качественный медицинский туризм с максимальным использованием результатов исследований здравоохранительных ресурсов области и южного региона Кыргызской Республики</w:t>
                            </w:r>
                          </w:p>
                          <w:p w14:paraId="67D72C8A" w14:textId="77777777" w:rsidR="007936A8" w:rsidRPr="00880ADD" w:rsidRDefault="007936A8" w:rsidP="007936A8">
                            <w:pPr>
                              <w:spacing w:after="0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auto"/>
                                <w:szCs w:val="18"/>
                              </w:rPr>
                            </w:pPr>
                            <w:r w:rsidRPr="00880ADD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FF0000"/>
                                <w:szCs w:val="18"/>
                              </w:rPr>
                              <w:t>ЦАММУ</w:t>
                            </w:r>
                            <w:r w:rsidRPr="00880ADD">
                              <w:rPr>
                                <w:rFonts w:ascii="Times New Roman" w:eastAsia="Times New Roman" w:hAnsi="Times New Roman" w:cs="Times New Roman"/>
                                <w:color w:val="auto"/>
                                <w:szCs w:val="18"/>
                              </w:rPr>
                              <w:t xml:space="preserve"> внесен в базу данных медицинских университетов</w:t>
                            </w:r>
                            <w:r w:rsidRPr="00880ADD">
                              <w:rPr>
                                <w:rFonts w:ascii="Times New Roman" w:eastAsia="Times New Roman" w:hAnsi="Times New Roman" w:cs="Times New Roman"/>
                                <w:color w:val="auto"/>
                                <w:szCs w:val="18"/>
                                <w:lang w:val="ky-KG"/>
                              </w:rPr>
                              <w:t xml:space="preserve"> </w:t>
                            </w:r>
                            <w:r w:rsidRPr="00880ADD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FF0000"/>
                                <w:szCs w:val="18"/>
                              </w:rPr>
                              <w:t>Всемирной организации здравоохранения (ВОЗ)</w:t>
                            </w:r>
                            <w:r w:rsidRPr="00880ADD">
                              <w:rPr>
                                <w:rFonts w:ascii="Times New Roman" w:eastAsia="Times New Roman" w:hAnsi="Times New Roman" w:cs="Times New Roman"/>
                                <w:color w:val="auto"/>
                                <w:szCs w:val="18"/>
                              </w:rPr>
                              <w:t>. Информация об этом также имеется на базе данных Фонда совершенствования международного медицинского образования и науки.</w:t>
                            </w:r>
                          </w:p>
                          <w:p w14:paraId="4E775DA7" w14:textId="77777777" w:rsidR="001346A2" w:rsidRDefault="007936A8" w:rsidP="007936A8">
                            <w:pPr>
                              <w:rPr>
                                <w:rFonts w:ascii="Calibri" w:eastAsia="Times New Roman" w:hAnsi="Calibri" w:cs="Times New Roman"/>
                                <w:noProof/>
                                <w:color w:val="44546A"/>
                                <w:sz w:val="24"/>
                                <w:szCs w:val="24"/>
                                <w:lang w:eastAsia="ja-JP"/>
                              </w:rPr>
                            </w:pPr>
                            <w:r w:rsidRPr="00880ADD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FF0000"/>
                                <w:szCs w:val="18"/>
                                <w:lang w:val="ky-KG"/>
                              </w:rPr>
                              <w:t>ЦАММУ</w:t>
                            </w:r>
                            <w:r w:rsidRPr="00880ADD">
                              <w:rPr>
                                <w:rFonts w:ascii="Times New Roman" w:eastAsia="Times New Roman" w:hAnsi="Times New Roman" w:cs="Times New Roman"/>
                                <w:color w:val="auto"/>
                                <w:szCs w:val="18"/>
                              </w:rPr>
                              <w:t xml:space="preserve"> аккредитирован от международной аккредитации </w:t>
                            </w:r>
                            <w:r w:rsidRPr="00880ADD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FF0000"/>
                                <w:szCs w:val="18"/>
                              </w:rPr>
                              <w:t>Агент</w:t>
                            </w:r>
                            <w:r w:rsidRPr="00880ADD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FF0000"/>
                                <w:szCs w:val="18"/>
                                <w:lang w:val="ky-KG"/>
                              </w:rPr>
                              <w:t>ства</w:t>
                            </w:r>
                            <w:r w:rsidRPr="00880ADD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FF0000"/>
                                <w:szCs w:val="18"/>
                              </w:rPr>
                              <w:t xml:space="preserve"> аккредитации образовательных программ и организации (ААОПО) </w:t>
                            </w:r>
                            <w:r w:rsidRPr="00880ADD">
                              <w:rPr>
                                <w:rFonts w:ascii="Times New Roman" w:eastAsia="Times New Roman" w:hAnsi="Times New Roman" w:cs="Times New Roman"/>
                                <w:color w:val="auto"/>
                                <w:szCs w:val="18"/>
                              </w:rPr>
                              <w:t>от 7 декабря 2022 года.</w:t>
                            </w:r>
                            <w:r w:rsidRPr="007936A8">
                              <w:rPr>
                                <w:rFonts w:ascii="Calibri" w:eastAsia="Times New Roman" w:hAnsi="Calibri" w:cs="Times New Roman"/>
                                <w:noProof/>
                                <w:color w:val="44546A"/>
                                <w:sz w:val="24"/>
                                <w:szCs w:val="24"/>
                                <w:lang w:eastAsia="ja-JP"/>
                              </w:rPr>
                              <w:t xml:space="preserve"> </w:t>
                            </w:r>
                          </w:p>
                          <w:p w14:paraId="44D4A83D" w14:textId="5D1D7752" w:rsidR="007936A8" w:rsidRDefault="007936A8" w:rsidP="001346A2">
                            <w:pPr>
                              <w:jc w:val="center"/>
                            </w:pPr>
                            <w:r w:rsidRPr="00DF4A21">
                              <w:rPr>
                                <w:rFonts w:ascii="Calibri" w:eastAsia="Times New Roman" w:hAnsi="Calibri" w:cs="Times New Roman"/>
                                <w:noProof/>
                                <w:color w:val="44546A"/>
                                <w:sz w:val="24"/>
                                <w:szCs w:val="24"/>
                                <w:lang w:eastAsia="ja-JP"/>
                              </w:rPr>
                              <w:drawing>
                                <wp:inline distT="0" distB="0" distL="0" distR="0" wp14:anchorId="446B386E" wp14:editId="1687849F">
                                  <wp:extent cx="2904259" cy="990600"/>
                                  <wp:effectExtent l="152400" t="152400" r="353695" b="361950"/>
                                  <wp:docPr id="48" name="Рисунок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06835" cy="9914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292100" dist="139700" dir="2700000" algn="tl" rotWithShape="0">
                                              <a:srgbClr val="333333">
                                                <a:alpha val="65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7E641E" id="Надпись 20" o:spid="_x0000_s1039" type="#_x0000_t202" style="position:absolute;margin-left:-44.8pt;margin-top:-6.65pt;width:255.1pt;height:552.7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" filled="f" strokecolor="#00b0f0" strokeweight=".5pt">
                <v:textbox>
                  <w:txbxContent>
                    <w:p w14:paraId="23E0C5EC" w14:textId="77777777" w:rsidR="007936A8" w:rsidRPr="00880ADD" w:rsidRDefault="007936A8" w:rsidP="007936A8">
                      <w:pPr>
                        <w:spacing w:before="120" w:line="240" w:lineRule="auto"/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2F5496"/>
                          <w:sz w:val="20"/>
                          <w:lang w:eastAsia="ja-JP"/>
                        </w:rPr>
                      </w:pPr>
                      <w:r w:rsidRPr="00880ADD">
                        <w:rPr>
                          <w:rFonts w:ascii="Times New Roman" w:eastAsia="Times New Roman" w:hAnsi="Times New Roman" w:cs="Times New Roman"/>
                          <w:b/>
                          <w:color w:val="2F5496"/>
                          <w:sz w:val="28"/>
                          <w:szCs w:val="28"/>
                          <w:lang w:eastAsia="ja-JP"/>
                        </w:rPr>
                        <w:t>ЦЕЛИ В ЦАММУ</w:t>
                      </w:r>
                      <w:r w:rsidRPr="00880ADD">
                        <w:rPr>
                          <w:rFonts w:ascii="Times New Roman" w:eastAsia="Times New Roman" w:hAnsi="Times New Roman" w:cs="Times New Roman"/>
                          <w:b/>
                          <w:color w:val="2F5496"/>
                          <w:sz w:val="20"/>
                          <w:lang w:eastAsia="ja-JP"/>
                        </w:rPr>
                        <w:t>:</w:t>
                      </w:r>
                    </w:p>
                    <w:p w14:paraId="0115C714" w14:textId="77777777" w:rsidR="007936A8" w:rsidRPr="00880ADD" w:rsidRDefault="007936A8" w:rsidP="007936A8">
                      <w:pPr>
                        <w:spacing w:before="120" w:line="276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auto"/>
                          <w:szCs w:val="18"/>
                        </w:rPr>
                      </w:pPr>
                      <w:r w:rsidRPr="00880ADD">
                        <w:rPr>
                          <w:rFonts w:ascii="Times New Roman" w:eastAsia="Times New Roman" w:hAnsi="Times New Roman" w:cs="Times New Roman"/>
                          <w:color w:val="auto"/>
                          <w:szCs w:val="18"/>
                        </w:rPr>
                        <w:t>Разработка системы менеджмента качества образования, внедрение практико-ориентированных форм обучения, совершенствование автоматизированной системы управления учебным процессом, повышение квалификации п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auto"/>
                          <w:szCs w:val="18"/>
                        </w:rPr>
                        <w:t>рофессорско-преподавательского состава (ППС) университета</w:t>
                      </w:r>
                      <w:r w:rsidRPr="00880ADD">
                        <w:rPr>
                          <w:rFonts w:ascii="Times New Roman" w:eastAsia="Times New Roman" w:hAnsi="Times New Roman" w:cs="Times New Roman"/>
                          <w:color w:val="auto"/>
                          <w:szCs w:val="18"/>
                        </w:rPr>
                        <w:t xml:space="preserve">, организация научного труда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auto"/>
                          <w:szCs w:val="18"/>
                        </w:rPr>
                        <w:t>ППС</w:t>
                      </w:r>
                      <w:r w:rsidRPr="00880ADD">
                        <w:rPr>
                          <w:rFonts w:ascii="Times New Roman" w:eastAsia="Times New Roman" w:hAnsi="Times New Roman" w:cs="Times New Roman"/>
                          <w:color w:val="auto"/>
                          <w:szCs w:val="18"/>
                        </w:rPr>
                        <w:t xml:space="preserve"> и студентов, обеспечение всестороннего развития студентов, мониторинг и оценка образовательной деятельности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auto"/>
                          <w:szCs w:val="18"/>
                        </w:rPr>
                        <w:t>университета</w:t>
                      </w:r>
                      <w:r w:rsidRPr="00880ADD">
                        <w:rPr>
                          <w:rFonts w:ascii="Times New Roman" w:eastAsia="Times New Roman" w:hAnsi="Times New Roman" w:cs="Times New Roman"/>
                          <w:color w:val="auto"/>
                          <w:szCs w:val="18"/>
                        </w:rPr>
                        <w:t xml:space="preserve">, выполнение плана набора и трудоустройства выпускников, совершенствование материально-технической базы, расширение сети социальных партнеров, формирование положительного имиджа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auto"/>
                          <w:szCs w:val="18"/>
                        </w:rPr>
                        <w:t>университета</w:t>
                      </w:r>
                      <w:r w:rsidRPr="00880ADD">
                        <w:rPr>
                          <w:rFonts w:ascii="Times New Roman" w:eastAsia="Times New Roman" w:hAnsi="Times New Roman" w:cs="Times New Roman"/>
                          <w:color w:val="auto"/>
                          <w:szCs w:val="18"/>
                        </w:rPr>
                        <w:t xml:space="preserve"> в профессиональной сфере.</w:t>
                      </w:r>
                    </w:p>
                    <w:p w14:paraId="3B8303A9" w14:textId="77777777" w:rsidR="007936A8" w:rsidRPr="00E00083" w:rsidRDefault="007936A8" w:rsidP="007936A8">
                      <w:pPr>
                        <w:spacing w:before="120" w:line="276" w:lineRule="auto"/>
                        <w:rPr>
                          <w:rFonts w:ascii="Times New Roman" w:eastAsia="Times New Roman" w:hAnsi="Times New Roman" w:cs="Times New Roman"/>
                          <w:b/>
                          <w:color w:val="2F5496"/>
                          <w:sz w:val="6"/>
                          <w:szCs w:val="6"/>
                          <w:lang w:eastAsia="ja-JP"/>
                        </w:rPr>
                      </w:pPr>
                    </w:p>
                    <w:p w14:paraId="2C30497B" w14:textId="77777777" w:rsidR="007936A8" w:rsidRPr="00737A29" w:rsidRDefault="007936A8" w:rsidP="007936A8">
                      <w:pPr>
                        <w:spacing w:before="120" w:line="276" w:lineRule="auto"/>
                        <w:rPr>
                          <w:rFonts w:ascii="Times New Roman" w:eastAsia="Times New Roman" w:hAnsi="Times New Roman" w:cs="Times New Roman"/>
                          <w:b/>
                          <w:color w:val="2F5496"/>
                          <w:sz w:val="28"/>
                          <w:szCs w:val="28"/>
                          <w:lang w:eastAsia="ja-JP"/>
                        </w:rPr>
                      </w:pPr>
                      <w:r w:rsidRPr="00737A29">
                        <w:rPr>
                          <w:rFonts w:ascii="Times New Roman" w:eastAsia="Times New Roman" w:hAnsi="Times New Roman" w:cs="Times New Roman"/>
                          <w:b/>
                          <w:color w:val="2F5496"/>
                          <w:sz w:val="28"/>
                          <w:szCs w:val="28"/>
                          <w:lang w:eastAsia="ja-JP"/>
                        </w:rPr>
                        <w:t>МИССИЯ ЦАММУ:</w:t>
                      </w:r>
                    </w:p>
                    <w:p w14:paraId="537FC5E1" w14:textId="77777777" w:rsidR="007936A8" w:rsidRPr="00880ADD" w:rsidRDefault="007936A8" w:rsidP="007936A8">
                      <w:pPr>
                        <w:spacing w:before="120" w:line="276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auto"/>
                          <w:szCs w:val="18"/>
                        </w:rPr>
                      </w:pPr>
                      <w:r w:rsidRPr="00880ADD">
                        <w:rPr>
                          <w:rFonts w:ascii="Times New Roman" w:eastAsia="Times New Roman" w:hAnsi="Times New Roman" w:cs="Times New Roman"/>
                          <w:color w:val="auto"/>
                          <w:szCs w:val="18"/>
                        </w:rPr>
                        <w:t>Улучшение здоровья и качества жизни населения Центральной и Юго-восточной Азии, а также ускоренное социально-экономическое развитие Жалал-Абадской области через подготовку врачей и медицинского персонала, компетентных в лечении болезней, наиболее характерных для этих регионов и качественный медицинский туризм с максимальным использованием результатов исследований здравоохранительных ресурсов области и южного региона Кыргызской Республики</w:t>
                      </w:r>
                    </w:p>
                    <w:p w14:paraId="67D72C8A" w14:textId="77777777" w:rsidR="007936A8" w:rsidRPr="00880ADD" w:rsidRDefault="007936A8" w:rsidP="007936A8">
                      <w:pPr>
                        <w:spacing w:after="0"/>
                        <w:jc w:val="both"/>
                        <w:rPr>
                          <w:rFonts w:ascii="Times New Roman" w:eastAsia="Times New Roman" w:hAnsi="Times New Roman" w:cs="Times New Roman"/>
                          <w:color w:val="auto"/>
                          <w:szCs w:val="18"/>
                        </w:rPr>
                      </w:pPr>
                      <w:r w:rsidRPr="00880ADD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FF0000"/>
                          <w:szCs w:val="18"/>
                        </w:rPr>
                        <w:t>ЦАММУ</w:t>
                      </w:r>
                      <w:r w:rsidRPr="00880ADD">
                        <w:rPr>
                          <w:rFonts w:ascii="Times New Roman" w:eastAsia="Times New Roman" w:hAnsi="Times New Roman" w:cs="Times New Roman"/>
                          <w:color w:val="auto"/>
                          <w:szCs w:val="18"/>
                        </w:rPr>
                        <w:t xml:space="preserve"> внесен в базу данных медицинских университетов</w:t>
                      </w:r>
                      <w:r w:rsidRPr="00880ADD">
                        <w:rPr>
                          <w:rFonts w:ascii="Times New Roman" w:eastAsia="Times New Roman" w:hAnsi="Times New Roman" w:cs="Times New Roman"/>
                          <w:color w:val="auto"/>
                          <w:szCs w:val="18"/>
                          <w:lang w:val="ky-KG"/>
                        </w:rPr>
                        <w:t xml:space="preserve"> </w:t>
                      </w:r>
                      <w:r w:rsidRPr="00880ADD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FF0000"/>
                          <w:szCs w:val="18"/>
                        </w:rPr>
                        <w:t>Всемирной организации здравоохранения (ВОЗ)</w:t>
                      </w:r>
                      <w:r w:rsidRPr="00880ADD">
                        <w:rPr>
                          <w:rFonts w:ascii="Times New Roman" w:eastAsia="Times New Roman" w:hAnsi="Times New Roman" w:cs="Times New Roman"/>
                          <w:color w:val="auto"/>
                          <w:szCs w:val="18"/>
                        </w:rPr>
                        <w:t>. Информация об этом также имеется на базе данных Фонда совершенствования международного медицинского образования и науки.</w:t>
                      </w:r>
                    </w:p>
                    <w:p w14:paraId="4E775DA7" w14:textId="77777777" w:rsidR="001346A2" w:rsidRDefault="007936A8" w:rsidP="007936A8">
                      <w:pPr>
                        <w:rPr>
                          <w:rFonts w:ascii="Calibri" w:eastAsia="Times New Roman" w:hAnsi="Calibri" w:cs="Times New Roman"/>
                          <w:noProof/>
                          <w:color w:val="44546A"/>
                          <w:sz w:val="24"/>
                          <w:szCs w:val="24"/>
                          <w:lang w:eastAsia="ja-JP"/>
                        </w:rPr>
                      </w:pPr>
                      <w:r w:rsidRPr="00880ADD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FF0000"/>
                          <w:szCs w:val="18"/>
                          <w:lang w:val="ky-KG"/>
                        </w:rPr>
                        <w:t>ЦАММУ</w:t>
                      </w:r>
                      <w:r w:rsidRPr="00880ADD">
                        <w:rPr>
                          <w:rFonts w:ascii="Times New Roman" w:eastAsia="Times New Roman" w:hAnsi="Times New Roman" w:cs="Times New Roman"/>
                          <w:color w:val="auto"/>
                          <w:szCs w:val="18"/>
                        </w:rPr>
                        <w:t xml:space="preserve"> аккредитирован от международной аккредитации </w:t>
                      </w:r>
                      <w:r w:rsidRPr="00880ADD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FF0000"/>
                          <w:szCs w:val="18"/>
                        </w:rPr>
                        <w:t>Агент</w:t>
                      </w:r>
                      <w:r w:rsidRPr="00880ADD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FF0000"/>
                          <w:szCs w:val="18"/>
                          <w:lang w:val="ky-KG"/>
                        </w:rPr>
                        <w:t>ства</w:t>
                      </w:r>
                      <w:r w:rsidRPr="00880ADD">
                        <w:rPr>
                          <w:rFonts w:ascii="Times New Roman" w:eastAsia="Times New Roman" w:hAnsi="Times New Roman" w:cs="Times New Roman"/>
                          <w:i/>
                          <w:iCs/>
                          <w:color w:val="FF0000"/>
                          <w:szCs w:val="18"/>
                        </w:rPr>
                        <w:t xml:space="preserve"> аккредитации образовательных программ и организации (ААОПО) </w:t>
                      </w:r>
                      <w:r w:rsidRPr="00880ADD">
                        <w:rPr>
                          <w:rFonts w:ascii="Times New Roman" w:eastAsia="Times New Roman" w:hAnsi="Times New Roman" w:cs="Times New Roman"/>
                          <w:color w:val="auto"/>
                          <w:szCs w:val="18"/>
                        </w:rPr>
                        <w:t>от 7 декабря 2022 года.</w:t>
                      </w:r>
                      <w:r w:rsidRPr="007936A8">
                        <w:rPr>
                          <w:rFonts w:ascii="Calibri" w:eastAsia="Times New Roman" w:hAnsi="Calibri" w:cs="Times New Roman"/>
                          <w:noProof/>
                          <w:color w:val="44546A"/>
                          <w:sz w:val="24"/>
                          <w:szCs w:val="24"/>
                          <w:lang w:eastAsia="ja-JP"/>
                        </w:rPr>
                        <w:t xml:space="preserve"> </w:t>
                      </w:r>
                    </w:p>
                    <w:p w14:paraId="44D4A83D" w14:textId="5D1D7752" w:rsidR="007936A8" w:rsidRDefault="007936A8" w:rsidP="001346A2">
                      <w:pPr>
                        <w:jc w:val="center"/>
                      </w:pPr>
                      <w:r w:rsidRPr="00DF4A21">
                        <w:rPr>
                          <w:rFonts w:ascii="Calibri" w:eastAsia="Times New Roman" w:hAnsi="Calibri" w:cs="Times New Roman"/>
                          <w:noProof/>
                          <w:color w:val="44546A"/>
                          <w:sz w:val="24"/>
                          <w:szCs w:val="24"/>
                          <w:lang w:eastAsia="ja-JP"/>
                        </w:rPr>
                        <w:drawing>
                          <wp:inline distT="0" distB="0" distL="0" distR="0" wp14:anchorId="446B386E" wp14:editId="1687849F">
                            <wp:extent cx="2904259" cy="990600"/>
                            <wp:effectExtent l="152400" t="152400" r="353695" b="361950"/>
                            <wp:docPr id="48" name="Рисунок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06835" cy="99147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292100" dist="139700" dir="2700000" algn="tl" rotWithShape="0">
                                        <a:srgbClr val="333333">
                                          <a:alpha val="65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64575EA" wp14:editId="5C79308B">
                <wp:simplePos x="0" y="0"/>
                <wp:positionH relativeFrom="column">
                  <wp:posOffset>2970530</wp:posOffset>
                </wp:positionH>
                <wp:positionV relativeFrom="paragraph">
                  <wp:posOffset>-102870</wp:posOffset>
                </wp:positionV>
                <wp:extent cx="3239770" cy="7019925"/>
                <wp:effectExtent l="0" t="0" r="17780" b="28575"/>
                <wp:wrapNone/>
                <wp:docPr id="23" name="Надпись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9770" cy="701992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63F0F99A" w14:textId="77777777" w:rsidR="007936A8" w:rsidRPr="007936A8" w:rsidRDefault="007936A8" w:rsidP="007936A8">
                            <w:pPr>
                              <w:keepNext/>
                              <w:keepLines/>
                              <w:shd w:val="clear" w:color="auto" w:fill="FFFFFF" w:themeFill="background1"/>
                              <w:spacing w:before="120" w:after="160"/>
                              <w:contextualSpacing/>
                              <w:outlineLvl w:val="1"/>
                              <w:rPr>
                                <w:rFonts w:ascii="Times New Roman" w:eastAsia="Times New Roman" w:hAnsi="Times New Roman" w:cs="Times New Roman"/>
                                <w:b/>
                                <w:color w:val="2F5496"/>
                                <w:sz w:val="28"/>
                                <w:szCs w:val="28"/>
                                <w:lang w:eastAsia="ja-JP"/>
                              </w:rPr>
                            </w:pPr>
                            <w:r w:rsidRPr="007936A8">
                              <w:rPr>
                                <w:rFonts w:ascii="Times New Roman" w:eastAsia="Times New Roman" w:hAnsi="Times New Roman" w:cs="Times New Roman"/>
                                <w:b/>
                                <w:color w:val="2F5496"/>
                                <w:sz w:val="28"/>
                                <w:szCs w:val="28"/>
                                <w:lang w:eastAsia="ja-JP"/>
                              </w:rPr>
                              <w:t xml:space="preserve">ВЫСШЕЕ </w:t>
                            </w:r>
                            <w:r w:rsidRPr="007936A8">
                              <w:rPr>
                                <w:rFonts w:ascii="Times New Roman" w:eastAsia="Times New Roman" w:hAnsi="Times New Roman" w:cs="Times New Roman"/>
                                <w:b/>
                                <w:color w:val="2F5496"/>
                                <w:sz w:val="28"/>
                                <w:szCs w:val="28"/>
                                <w:shd w:val="clear" w:color="auto" w:fill="FFFFFF" w:themeFill="background1"/>
                                <w:lang w:eastAsia="ja-JP"/>
                              </w:rPr>
                              <w:t>ОБРАЗОВАНИЕ</w:t>
                            </w:r>
                          </w:p>
                          <w:tbl>
                            <w:tblPr>
                              <w:tblStyle w:val="-41"/>
                              <w:tblW w:w="4808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94"/>
                              <w:gridCol w:w="1239"/>
                              <w:gridCol w:w="1723"/>
                              <w:gridCol w:w="844"/>
                              <w:gridCol w:w="708"/>
                            </w:tblGrid>
                            <w:tr w:rsidR="007936A8" w:rsidRPr="007936A8" w14:paraId="49869D3F" w14:textId="77777777" w:rsidTr="00E00083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trHeight w:val="885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306" w:type="pct"/>
                                  <w:shd w:val="clear" w:color="auto" w:fill="7030A0"/>
                                </w:tcPr>
                                <w:p w14:paraId="2EA46A94" w14:textId="77777777" w:rsidR="007936A8" w:rsidRPr="007936A8" w:rsidRDefault="007936A8" w:rsidP="007936A8">
                                  <w:pPr>
                                    <w:keepNext/>
                                    <w:spacing w:after="0"/>
                                    <w:jc w:val="center"/>
                                    <w:outlineLvl w:val="1"/>
                                    <w:rPr>
                                      <w:rFonts w:ascii="Times New Roman" w:hAnsi="Times New Roman" w:cs="Times New Roman"/>
                                      <w:sz w:val="15"/>
                                      <w:szCs w:val="15"/>
                                      <w:lang w:eastAsia="ru-RU"/>
                                    </w:rPr>
                                  </w:pPr>
                                  <w:r w:rsidRPr="007936A8">
                                    <w:rPr>
                                      <w:rFonts w:ascii="Times New Roman" w:hAnsi="Times New Roman" w:cs="Times New Roman"/>
                                      <w:sz w:val="15"/>
                                      <w:szCs w:val="15"/>
                                      <w:lang w:eastAsia="ru-RU"/>
                                    </w:rPr>
                                    <w:t>№</w:t>
                                  </w:r>
                                </w:p>
                              </w:tc>
                              <w:tc>
                                <w:tcPr>
                                  <w:tcW w:w="1288" w:type="pct"/>
                                  <w:shd w:val="clear" w:color="auto" w:fill="7030A0"/>
                                </w:tcPr>
                                <w:p w14:paraId="74997D3D" w14:textId="77777777" w:rsidR="007936A8" w:rsidRPr="007936A8" w:rsidRDefault="007936A8" w:rsidP="007936A8">
                                  <w:pPr>
                                    <w:keepNext/>
                                    <w:spacing w:after="0"/>
                                    <w:jc w:val="center"/>
                                    <w:outlineLvl w:val="1"/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5"/>
                                      <w:szCs w:val="15"/>
                                      <w:lang w:eastAsia="ru-RU"/>
                                    </w:rPr>
                                  </w:pPr>
                                  <w:r w:rsidRPr="007936A8">
                                    <w:rPr>
                                      <w:rFonts w:ascii="Times New Roman" w:hAnsi="Times New Roman" w:cs="Times New Roman"/>
                                      <w:sz w:val="15"/>
                                      <w:szCs w:val="15"/>
                                      <w:lang w:eastAsia="ru-RU"/>
                                    </w:rPr>
                                    <w:t>Регистрационный номер лицензии</w:t>
                                  </w:r>
                                </w:p>
                              </w:tc>
                              <w:tc>
                                <w:tcPr>
                                  <w:tcW w:w="1792" w:type="pct"/>
                                  <w:shd w:val="clear" w:color="auto" w:fill="7030A0"/>
                                </w:tcPr>
                                <w:p w14:paraId="3F668652" w14:textId="77777777" w:rsidR="007936A8" w:rsidRPr="007936A8" w:rsidRDefault="007936A8" w:rsidP="007936A8">
                                  <w:pPr>
                                    <w:keepNext/>
                                    <w:spacing w:after="0"/>
                                    <w:jc w:val="center"/>
                                    <w:outlineLvl w:val="1"/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5"/>
                                      <w:szCs w:val="15"/>
                                      <w:lang w:eastAsia="ru-RU"/>
                                    </w:rPr>
                                  </w:pPr>
                                  <w:r w:rsidRPr="007936A8">
                                    <w:rPr>
                                      <w:rFonts w:ascii="Times New Roman" w:hAnsi="Times New Roman" w:cs="Times New Roman"/>
                                      <w:sz w:val="15"/>
                                      <w:szCs w:val="15"/>
                                      <w:lang w:eastAsia="ru-RU"/>
                                    </w:rPr>
                                    <w:t>Наименование образовательной программы</w:t>
                                  </w:r>
                                </w:p>
                              </w:tc>
                              <w:tc>
                                <w:tcPr>
                                  <w:tcW w:w="878" w:type="pct"/>
                                  <w:shd w:val="clear" w:color="auto" w:fill="7030A0"/>
                                </w:tcPr>
                                <w:p w14:paraId="5B3BC6B0" w14:textId="77777777" w:rsidR="007936A8" w:rsidRPr="007936A8" w:rsidRDefault="007936A8" w:rsidP="007936A8">
                                  <w:pPr>
                                    <w:keepNext/>
                                    <w:spacing w:after="0"/>
                                    <w:jc w:val="center"/>
                                    <w:outlineLvl w:val="1"/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5"/>
                                      <w:szCs w:val="15"/>
                                      <w:lang w:eastAsia="ru-RU"/>
                                    </w:rPr>
                                  </w:pPr>
                                  <w:r w:rsidRPr="007936A8">
                                    <w:rPr>
                                      <w:rFonts w:ascii="Times New Roman" w:hAnsi="Times New Roman" w:cs="Times New Roman"/>
                                      <w:sz w:val="15"/>
                                      <w:szCs w:val="15"/>
                                      <w:lang w:eastAsia="ru-RU"/>
                                    </w:rPr>
                                    <w:t xml:space="preserve">Форма </w:t>
                                  </w:r>
                                  <w:proofErr w:type="spellStart"/>
                                  <w:r w:rsidRPr="007936A8">
                                    <w:rPr>
                                      <w:rFonts w:ascii="Times New Roman" w:hAnsi="Times New Roman" w:cs="Times New Roman"/>
                                      <w:sz w:val="15"/>
                                      <w:szCs w:val="15"/>
                                      <w:lang w:eastAsia="ru-RU"/>
                                    </w:rPr>
                                    <w:t>обуче</w:t>
                                  </w:r>
                                  <w:proofErr w:type="spellEnd"/>
                                  <w:r w:rsidRPr="007936A8">
                                    <w:rPr>
                                      <w:rFonts w:ascii="Times New Roman" w:hAnsi="Times New Roman" w:cs="Times New Roman"/>
                                      <w:sz w:val="15"/>
                                      <w:szCs w:val="15"/>
                                      <w:lang w:val="ky-KG" w:eastAsia="ru-RU"/>
                                    </w:rPr>
                                    <w:t>-</w:t>
                                  </w:r>
                                  <w:proofErr w:type="spellStart"/>
                                  <w:r w:rsidRPr="007936A8">
                                    <w:rPr>
                                      <w:rFonts w:ascii="Times New Roman" w:hAnsi="Times New Roman" w:cs="Times New Roman"/>
                                      <w:sz w:val="15"/>
                                      <w:szCs w:val="15"/>
                                      <w:lang w:eastAsia="ru-RU"/>
                                    </w:rPr>
                                    <w:t>ния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736" w:type="pct"/>
                                  <w:shd w:val="clear" w:color="auto" w:fill="7030A0"/>
                                </w:tcPr>
                                <w:p w14:paraId="1F42320B" w14:textId="72864DD4" w:rsidR="007936A8" w:rsidRPr="007936A8" w:rsidRDefault="007936A8" w:rsidP="007936A8">
                                  <w:pPr>
                                    <w:keepNext/>
                                    <w:spacing w:after="0"/>
                                    <w:jc w:val="center"/>
                                    <w:outlineLvl w:val="1"/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5"/>
                                      <w:szCs w:val="15"/>
                                      <w:lang w:eastAsia="ru-RU"/>
                                    </w:rPr>
                                  </w:pPr>
                                  <w:r w:rsidRPr="007936A8">
                                    <w:rPr>
                                      <w:rFonts w:ascii="Times New Roman" w:hAnsi="Times New Roman" w:cs="Times New Roman"/>
                                      <w:sz w:val="15"/>
                                      <w:szCs w:val="15"/>
                                      <w:lang w:eastAsia="ru-RU"/>
                                    </w:rPr>
                                    <w:t xml:space="preserve">Срок </w:t>
                                  </w:r>
                                  <w:proofErr w:type="spellStart"/>
                                  <w:r w:rsidRPr="007936A8">
                                    <w:rPr>
                                      <w:rFonts w:ascii="Times New Roman" w:hAnsi="Times New Roman" w:cs="Times New Roman"/>
                                      <w:sz w:val="15"/>
                                      <w:szCs w:val="15"/>
                                      <w:lang w:eastAsia="ru-RU"/>
                                    </w:rPr>
                                    <w:t>обуче</w:t>
                                  </w:r>
                                  <w:proofErr w:type="spellEnd"/>
                                  <w:r w:rsidR="00AB63A8">
                                    <w:rPr>
                                      <w:rFonts w:ascii="Times New Roman" w:hAnsi="Times New Roman" w:cs="Times New Roman"/>
                                      <w:sz w:val="15"/>
                                      <w:szCs w:val="15"/>
                                      <w:lang w:val="ky-KG" w:eastAsia="ru-RU"/>
                                    </w:rPr>
                                    <w:t>-</w:t>
                                  </w:r>
                                  <w:proofErr w:type="spellStart"/>
                                  <w:r w:rsidRPr="007936A8">
                                    <w:rPr>
                                      <w:rFonts w:ascii="Times New Roman" w:hAnsi="Times New Roman" w:cs="Times New Roman"/>
                                      <w:sz w:val="15"/>
                                      <w:szCs w:val="15"/>
                                      <w:lang w:eastAsia="ru-RU"/>
                                    </w:rPr>
                                    <w:t>ния</w:t>
                                  </w:r>
                                  <w:proofErr w:type="spellEnd"/>
                                </w:p>
                              </w:tc>
                            </w:tr>
                            <w:tr w:rsidR="007936A8" w:rsidRPr="007936A8" w14:paraId="45F9DC7E" w14:textId="77777777" w:rsidTr="00E00083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trHeight w:val="540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306" w:type="pct"/>
                                  <w:shd w:val="clear" w:color="auto" w:fill="ECDFF5"/>
                                  <w:vAlign w:val="center"/>
                                </w:tcPr>
                                <w:p w14:paraId="4C4B5E24" w14:textId="77777777" w:rsidR="007936A8" w:rsidRPr="007936A8" w:rsidRDefault="007936A8" w:rsidP="007936A8">
                                  <w:pPr>
                                    <w:keepNext/>
                                    <w:numPr>
                                      <w:ilvl w:val="0"/>
                                      <w:numId w:val="9"/>
                                    </w:numPr>
                                    <w:spacing w:after="0"/>
                                    <w:contextualSpacing/>
                                    <w:outlineLvl w:val="1"/>
                                    <w:rPr>
                                      <w:rFonts w:ascii="Times New Roman" w:hAnsi="Times New Roman" w:cs="Times New Roman"/>
                                      <w:color w:val="auto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88" w:type="pct"/>
                                  <w:shd w:val="clear" w:color="auto" w:fill="ECDFF5"/>
                                  <w:vAlign w:val="center"/>
                                </w:tcPr>
                                <w:p w14:paraId="02676645" w14:textId="77777777" w:rsidR="007936A8" w:rsidRPr="007936A8" w:rsidRDefault="007936A8" w:rsidP="007936A8">
                                  <w:pPr>
                                    <w:keepNext/>
                                    <w:spacing w:after="0"/>
                                    <w:outlineLvl w:val="1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bCs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936A8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  <w:lang w:val="en-US" w:eastAsia="ru-RU"/>
                                    </w:rPr>
                                    <w:t>№ D2019-00</w:t>
                                  </w:r>
                                  <w:r w:rsidRPr="007936A8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  <w:lang w:eastAsia="ru-RU"/>
                                    </w:rPr>
                                    <w:t>36</w:t>
                                  </w:r>
                                </w:p>
                              </w:tc>
                              <w:tc>
                                <w:tcPr>
                                  <w:tcW w:w="1792" w:type="pct"/>
                                  <w:shd w:val="clear" w:color="auto" w:fill="ECDFF5"/>
                                  <w:vAlign w:val="center"/>
                                </w:tcPr>
                                <w:p w14:paraId="53CB1AB7" w14:textId="77777777" w:rsidR="007936A8" w:rsidRPr="007936A8" w:rsidRDefault="007936A8" w:rsidP="007936A8">
                                  <w:pPr>
                                    <w:keepNext/>
                                    <w:spacing w:after="0"/>
                                    <w:outlineLvl w:val="1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bCs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936A8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  <w:lang w:eastAsia="ru-RU"/>
                                    </w:rPr>
                                    <w:t>560001 «Лечебное дело» (специалист)</w:t>
                                  </w:r>
                                </w:p>
                              </w:tc>
                              <w:tc>
                                <w:tcPr>
                                  <w:tcW w:w="878" w:type="pct"/>
                                  <w:shd w:val="clear" w:color="auto" w:fill="ECDFF5"/>
                                  <w:vAlign w:val="center"/>
                                </w:tcPr>
                                <w:p w14:paraId="31CCBA6C" w14:textId="77777777" w:rsidR="007936A8" w:rsidRPr="007936A8" w:rsidRDefault="007936A8" w:rsidP="007936A8">
                                  <w:pPr>
                                    <w:keepNext/>
                                    <w:spacing w:after="0"/>
                                    <w:outlineLvl w:val="1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bCs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936A8">
                                    <w:rPr>
                                      <w:rFonts w:ascii="Times New Roman" w:hAnsi="Times New Roman" w:cs="Times New Roman"/>
                                      <w:bCs/>
                                      <w:sz w:val="16"/>
                                      <w:szCs w:val="16"/>
                                      <w:lang w:eastAsia="ru-RU"/>
                                    </w:rPr>
                                    <w:t>очная</w:t>
                                  </w:r>
                                </w:p>
                              </w:tc>
                              <w:tc>
                                <w:tcPr>
                                  <w:tcW w:w="736" w:type="pct"/>
                                  <w:shd w:val="clear" w:color="auto" w:fill="ECDFF5"/>
                                  <w:vAlign w:val="center"/>
                                </w:tcPr>
                                <w:p w14:paraId="161886D8" w14:textId="77777777" w:rsidR="007936A8" w:rsidRPr="007936A8" w:rsidRDefault="007936A8" w:rsidP="007936A8">
                                  <w:pPr>
                                    <w:keepNext/>
                                    <w:spacing w:after="0"/>
                                    <w:outlineLvl w:val="1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bCs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936A8">
                                    <w:rPr>
                                      <w:rFonts w:ascii="Times New Roman" w:hAnsi="Times New Roman" w:cs="Times New Roman"/>
                                      <w:bCs/>
                                      <w:sz w:val="16"/>
                                      <w:szCs w:val="16"/>
                                      <w:lang w:eastAsia="ru-RU"/>
                                    </w:rPr>
                                    <w:t>6 лет</w:t>
                                  </w:r>
                                </w:p>
                              </w:tc>
                            </w:tr>
                            <w:tr w:rsidR="007936A8" w:rsidRPr="007936A8" w14:paraId="2BC761BA" w14:textId="77777777" w:rsidTr="00E00083">
                              <w:trPr>
                                <w:trHeight w:val="540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306" w:type="pct"/>
                                  <w:shd w:val="clear" w:color="auto" w:fill="ECDFF5"/>
                                  <w:vAlign w:val="center"/>
                                </w:tcPr>
                                <w:p w14:paraId="1D8CA751" w14:textId="77777777" w:rsidR="007936A8" w:rsidRPr="007936A8" w:rsidRDefault="007936A8" w:rsidP="007936A8">
                                  <w:pPr>
                                    <w:keepNext/>
                                    <w:numPr>
                                      <w:ilvl w:val="0"/>
                                      <w:numId w:val="9"/>
                                    </w:numPr>
                                    <w:spacing w:after="0"/>
                                    <w:contextualSpacing/>
                                    <w:outlineLvl w:val="1"/>
                                    <w:rPr>
                                      <w:rFonts w:ascii="Times New Roman" w:hAnsi="Times New Roman" w:cs="Times New Roman"/>
                                      <w:color w:val="auto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88" w:type="pct"/>
                                  <w:shd w:val="clear" w:color="auto" w:fill="ECDFF5"/>
                                  <w:vAlign w:val="center"/>
                                </w:tcPr>
                                <w:p w14:paraId="37FB843A" w14:textId="77777777" w:rsidR="007936A8" w:rsidRPr="007936A8" w:rsidRDefault="007936A8" w:rsidP="007936A8">
                                  <w:pPr>
                                    <w:keepNext/>
                                    <w:spacing w:after="0"/>
                                    <w:outlineLvl w:val="1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936A8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  <w:lang w:val="en-US" w:eastAsia="ru-RU"/>
                                    </w:rPr>
                                    <w:t>№ D2019-00</w:t>
                                  </w:r>
                                  <w:r w:rsidRPr="007936A8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  <w:lang w:eastAsia="ru-RU"/>
                                    </w:rPr>
                                    <w:t>36</w:t>
                                  </w:r>
                                </w:p>
                              </w:tc>
                              <w:tc>
                                <w:tcPr>
                                  <w:tcW w:w="1792" w:type="pct"/>
                                  <w:shd w:val="clear" w:color="auto" w:fill="ECDFF5"/>
                                  <w:vAlign w:val="center"/>
                                </w:tcPr>
                                <w:p w14:paraId="470C6895" w14:textId="77777777" w:rsidR="007936A8" w:rsidRPr="007936A8" w:rsidRDefault="007936A8" w:rsidP="007936A8">
                                  <w:pPr>
                                    <w:keepNext/>
                                    <w:spacing w:after="0"/>
                                    <w:outlineLvl w:val="1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936A8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  <w:lang w:eastAsia="ru-RU"/>
                                    </w:rPr>
                                    <w:t>560001 «Лечебное дело» (специалист)</w:t>
                                  </w:r>
                                </w:p>
                              </w:tc>
                              <w:tc>
                                <w:tcPr>
                                  <w:tcW w:w="878" w:type="pct"/>
                                  <w:shd w:val="clear" w:color="auto" w:fill="ECDFF5"/>
                                  <w:vAlign w:val="center"/>
                                </w:tcPr>
                                <w:p w14:paraId="4214E8DB" w14:textId="77777777" w:rsidR="007936A8" w:rsidRPr="007936A8" w:rsidRDefault="007936A8" w:rsidP="007936A8">
                                  <w:pPr>
                                    <w:keepNext/>
                                    <w:spacing w:after="0"/>
                                    <w:outlineLvl w:val="1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bCs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936A8">
                                    <w:rPr>
                                      <w:rFonts w:ascii="Times New Roman" w:hAnsi="Times New Roman" w:cs="Times New Roman"/>
                                      <w:bCs/>
                                      <w:sz w:val="16"/>
                                      <w:szCs w:val="16"/>
                                      <w:lang w:eastAsia="ru-RU"/>
                                    </w:rPr>
                                    <w:t>очная</w:t>
                                  </w:r>
                                </w:p>
                              </w:tc>
                              <w:tc>
                                <w:tcPr>
                                  <w:tcW w:w="736" w:type="pct"/>
                                  <w:shd w:val="clear" w:color="auto" w:fill="ECDFF5"/>
                                  <w:vAlign w:val="center"/>
                                </w:tcPr>
                                <w:p w14:paraId="3735F366" w14:textId="77777777" w:rsidR="007936A8" w:rsidRPr="007936A8" w:rsidRDefault="007936A8" w:rsidP="007936A8">
                                  <w:pPr>
                                    <w:keepNext/>
                                    <w:spacing w:after="0"/>
                                    <w:outlineLvl w:val="1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bCs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936A8">
                                    <w:rPr>
                                      <w:rFonts w:ascii="Times New Roman" w:hAnsi="Times New Roman" w:cs="Times New Roman"/>
                                      <w:bCs/>
                                      <w:sz w:val="16"/>
                                      <w:szCs w:val="16"/>
                                      <w:lang w:eastAsia="ru-RU"/>
                                    </w:rPr>
                                    <w:t>5 лет</w:t>
                                  </w:r>
                                </w:p>
                              </w:tc>
                            </w:tr>
                            <w:tr w:rsidR="007936A8" w:rsidRPr="007936A8" w14:paraId="470A68C8" w14:textId="77777777" w:rsidTr="00E00083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trHeight w:val="563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306" w:type="pct"/>
                                  <w:shd w:val="clear" w:color="auto" w:fill="ECDFF5"/>
                                  <w:vAlign w:val="center"/>
                                </w:tcPr>
                                <w:p w14:paraId="1AFCF5F6" w14:textId="77777777" w:rsidR="007936A8" w:rsidRPr="007936A8" w:rsidRDefault="007936A8" w:rsidP="007936A8">
                                  <w:pPr>
                                    <w:keepNext/>
                                    <w:numPr>
                                      <w:ilvl w:val="0"/>
                                      <w:numId w:val="9"/>
                                    </w:numPr>
                                    <w:spacing w:after="0"/>
                                    <w:contextualSpacing/>
                                    <w:outlineLvl w:val="1"/>
                                    <w:rPr>
                                      <w:rFonts w:ascii="Times New Roman" w:hAnsi="Times New Roman" w:cs="Times New Roman"/>
                                      <w:color w:val="auto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88" w:type="pct"/>
                                  <w:shd w:val="clear" w:color="auto" w:fill="ECDFF5"/>
                                  <w:vAlign w:val="center"/>
                                </w:tcPr>
                                <w:p w14:paraId="7574AC97" w14:textId="77777777" w:rsidR="007936A8" w:rsidRPr="007936A8" w:rsidRDefault="007936A8" w:rsidP="007936A8">
                                  <w:pPr>
                                    <w:keepNext/>
                                    <w:spacing w:after="0"/>
                                    <w:outlineLvl w:val="1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936A8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  <w:lang w:val="en-US" w:eastAsia="ru-RU"/>
                                    </w:rPr>
                                    <w:t>№ D2019-00</w:t>
                                  </w:r>
                                  <w:r w:rsidRPr="007936A8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  <w:lang w:eastAsia="ru-RU"/>
                                    </w:rPr>
                                    <w:t>36</w:t>
                                  </w:r>
                                </w:p>
                              </w:tc>
                              <w:tc>
                                <w:tcPr>
                                  <w:tcW w:w="1792" w:type="pct"/>
                                  <w:shd w:val="clear" w:color="auto" w:fill="ECDFF5"/>
                                  <w:vAlign w:val="center"/>
                                </w:tcPr>
                                <w:p w14:paraId="180E0EF9" w14:textId="1CDD3C2A" w:rsidR="007936A8" w:rsidRPr="007936A8" w:rsidRDefault="007936A8" w:rsidP="007936A8">
                                  <w:pPr>
                                    <w:keepNext/>
                                    <w:spacing w:after="0"/>
                                    <w:outlineLvl w:val="1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936A8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  <w:lang w:eastAsia="ru-RU"/>
                                    </w:rPr>
                                    <w:t>560005 «Фармация» (специалист)</w:t>
                                  </w:r>
                                </w:p>
                              </w:tc>
                              <w:tc>
                                <w:tcPr>
                                  <w:tcW w:w="878" w:type="pct"/>
                                  <w:shd w:val="clear" w:color="auto" w:fill="ECDFF5"/>
                                  <w:vAlign w:val="center"/>
                                </w:tcPr>
                                <w:p w14:paraId="6E613282" w14:textId="77777777" w:rsidR="007936A8" w:rsidRPr="007936A8" w:rsidRDefault="007936A8" w:rsidP="007936A8">
                                  <w:pPr>
                                    <w:keepNext/>
                                    <w:spacing w:after="0"/>
                                    <w:outlineLvl w:val="1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bCs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936A8">
                                    <w:rPr>
                                      <w:rFonts w:ascii="Times New Roman" w:hAnsi="Times New Roman" w:cs="Times New Roman"/>
                                      <w:bCs/>
                                      <w:sz w:val="16"/>
                                      <w:szCs w:val="16"/>
                                      <w:lang w:eastAsia="ru-RU"/>
                                    </w:rPr>
                                    <w:t>очная</w:t>
                                  </w:r>
                                </w:p>
                                <w:p w14:paraId="21DB8D14" w14:textId="77777777" w:rsidR="007936A8" w:rsidRPr="007936A8" w:rsidRDefault="007936A8" w:rsidP="007936A8">
                                  <w:pPr>
                                    <w:keepNext/>
                                    <w:spacing w:after="0"/>
                                    <w:outlineLvl w:val="1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bCs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6" w:type="pct"/>
                                  <w:shd w:val="clear" w:color="auto" w:fill="ECDFF5"/>
                                  <w:vAlign w:val="center"/>
                                </w:tcPr>
                                <w:p w14:paraId="7EC008CF" w14:textId="77777777" w:rsidR="007936A8" w:rsidRPr="007936A8" w:rsidRDefault="007936A8" w:rsidP="007936A8">
                                  <w:pPr>
                                    <w:keepNext/>
                                    <w:spacing w:after="0"/>
                                    <w:outlineLvl w:val="1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bCs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936A8">
                                    <w:rPr>
                                      <w:rFonts w:ascii="Times New Roman" w:hAnsi="Times New Roman" w:cs="Times New Roman"/>
                                      <w:bCs/>
                                      <w:sz w:val="16"/>
                                      <w:szCs w:val="16"/>
                                      <w:lang w:eastAsia="ru-RU"/>
                                    </w:rPr>
                                    <w:t>5 лет</w:t>
                                  </w:r>
                                </w:p>
                                <w:p w14:paraId="281EF785" w14:textId="77777777" w:rsidR="007936A8" w:rsidRPr="007936A8" w:rsidRDefault="007936A8" w:rsidP="007936A8">
                                  <w:pPr>
                                    <w:keepNext/>
                                    <w:spacing w:after="0"/>
                                    <w:outlineLvl w:val="1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bCs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</w:tr>
                            <w:tr w:rsidR="007936A8" w:rsidRPr="007936A8" w14:paraId="395C39FF" w14:textId="77777777" w:rsidTr="00E00083">
                              <w:trPr>
                                <w:trHeight w:val="563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306" w:type="pct"/>
                                  <w:shd w:val="clear" w:color="auto" w:fill="ECDFF5"/>
                                  <w:vAlign w:val="center"/>
                                </w:tcPr>
                                <w:p w14:paraId="756294B9" w14:textId="77777777" w:rsidR="007936A8" w:rsidRPr="007936A8" w:rsidRDefault="007936A8" w:rsidP="007936A8">
                                  <w:pPr>
                                    <w:keepNext/>
                                    <w:numPr>
                                      <w:ilvl w:val="0"/>
                                      <w:numId w:val="9"/>
                                    </w:numPr>
                                    <w:spacing w:after="0"/>
                                    <w:contextualSpacing/>
                                    <w:outlineLvl w:val="1"/>
                                    <w:rPr>
                                      <w:rFonts w:ascii="Times New Roman" w:hAnsi="Times New Roman" w:cs="Times New Roman"/>
                                      <w:color w:val="auto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88" w:type="pct"/>
                                  <w:shd w:val="clear" w:color="auto" w:fill="ECDFF5"/>
                                  <w:vAlign w:val="center"/>
                                </w:tcPr>
                                <w:p w14:paraId="61F075C4" w14:textId="77777777" w:rsidR="007936A8" w:rsidRPr="007936A8" w:rsidRDefault="007936A8" w:rsidP="007936A8">
                                  <w:pPr>
                                    <w:keepNext/>
                                    <w:spacing w:after="0"/>
                                    <w:outlineLvl w:val="1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  <w:lang w:val="en-US" w:eastAsia="ru-RU"/>
                                    </w:rPr>
                                  </w:pPr>
                                  <w:r w:rsidRPr="007936A8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  <w:lang w:val="en-US" w:eastAsia="ru-RU"/>
                                    </w:rPr>
                                    <w:t>№ D2019-00</w:t>
                                  </w:r>
                                  <w:r w:rsidRPr="007936A8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  <w:lang w:eastAsia="ru-RU"/>
                                    </w:rPr>
                                    <w:t>36</w:t>
                                  </w:r>
                                </w:p>
                              </w:tc>
                              <w:tc>
                                <w:tcPr>
                                  <w:tcW w:w="1792" w:type="pct"/>
                                  <w:shd w:val="clear" w:color="auto" w:fill="ECDFF5"/>
                                  <w:vAlign w:val="center"/>
                                </w:tcPr>
                                <w:p w14:paraId="60E2C415" w14:textId="307E1250" w:rsidR="007936A8" w:rsidRPr="007936A8" w:rsidRDefault="007936A8" w:rsidP="007936A8">
                                  <w:pPr>
                                    <w:keepNext/>
                                    <w:spacing w:after="0"/>
                                    <w:outlineLvl w:val="1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936A8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560005 «Фармация» (специалист), на базе среднего </w:t>
                                  </w:r>
                                  <w:r w:rsidR="008729FA" w:rsidRPr="007936A8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  <w:lang w:eastAsia="ru-RU"/>
                                    </w:rPr>
                                    <w:t>профессионал</w:t>
                                  </w:r>
                                  <w:r w:rsidRPr="007936A8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  <w:lang w:eastAsia="ru-RU"/>
                                    </w:rPr>
                                    <w:t>. образов. «Фармация»</w:t>
                                  </w:r>
                                </w:p>
                              </w:tc>
                              <w:tc>
                                <w:tcPr>
                                  <w:tcW w:w="878" w:type="pct"/>
                                  <w:shd w:val="clear" w:color="auto" w:fill="ECDFF5"/>
                                  <w:vAlign w:val="center"/>
                                </w:tcPr>
                                <w:p w14:paraId="76893856" w14:textId="44C00CBE" w:rsidR="007936A8" w:rsidRPr="007936A8" w:rsidRDefault="00E00083" w:rsidP="007936A8">
                                  <w:pPr>
                                    <w:keepNext/>
                                    <w:spacing w:after="0"/>
                                    <w:outlineLvl w:val="1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bCs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 w:eastAsia="ru-RU"/>
                                    </w:rPr>
                                    <w:t xml:space="preserve">очная/ </w:t>
                                  </w:r>
                                  <w:r w:rsidR="007936A8" w:rsidRPr="007936A8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eastAsia="ru-RU"/>
                                    </w:rPr>
                                    <w:t>вечерняя</w:t>
                                  </w:r>
                                </w:p>
                              </w:tc>
                              <w:tc>
                                <w:tcPr>
                                  <w:tcW w:w="736" w:type="pct"/>
                                  <w:shd w:val="clear" w:color="auto" w:fill="ECDFF5"/>
                                  <w:vAlign w:val="center"/>
                                </w:tcPr>
                                <w:p w14:paraId="09432BDD" w14:textId="77777777" w:rsidR="007936A8" w:rsidRPr="007936A8" w:rsidRDefault="007936A8" w:rsidP="007936A8">
                                  <w:pPr>
                                    <w:keepNext/>
                                    <w:spacing w:after="0"/>
                                    <w:outlineLvl w:val="1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bCs/>
                                      <w:sz w:val="16"/>
                                      <w:szCs w:val="16"/>
                                      <w:lang w:val="ky-KG" w:eastAsia="ru-RU"/>
                                    </w:rPr>
                                  </w:pPr>
                                  <w:r w:rsidRPr="007936A8">
                                    <w:rPr>
                                      <w:rFonts w:ascii="Times New Roman" w:hAnsi="Times New Roman" w:cs="Times New Roman"/>
                                      <w:bCs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3 </w:t>
                                  </w:r>
                                  <w:r w:rsidRPr="007936A8">
                                    <w:rPr>
                                      <w:rFonts w:ascii="Times New Roman" w:hAnsi="Times New Roman" w:cs="Times New Roman"/>
                                      <w:bCs/>
                                      <w:sz w:val="16"/>
                                      <w:szCs w:val="16"/>
                                      <w:lang w:val="ky-KG" w:eastAsia="ru-RU"/>
                                    </w:rPr>
                                    <w:t>года</w:t>
                                  </w:r>
                                </w:p>
                                <w:p w14:paraId="70F6710F" w14:textId="77777777" w:rsidR="007936A8" w:rsidRPr="007936A8" w:rsidRDefault="007936A8" w:rsidP="007936A8">
                                  <w:pPr>
                                    <w:keepNext/>
                                    <w:spacing w:after="0"/>
                                    <w:outlineLvl w:val="1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bCs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</w:tr>
                            <w:tr w:rsidR="007936A8" w:rsidRPr="007936A8" w14:paraId="047ED3E9" w14:textId="77777777" w:rsidTr="00E00083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trHeight w:val="1047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306" w:type="pct"/>
                                  <w:shd w:val="clear" w:color="auto" w:fill="ECDFF5"/>
                                  <w:vAlign w:val="center"/>
                                </w:tcPr>
                                <w:p w14:paraId="2229B4B2" w14:textId="77777777" w:rsidR="007936A8" w:rsidRPr="007936A8" w:rsidRDefault="007936A8" w:rsidP="007936A8">
                                  <w:pPr>
                                    <w:keepNext/>
                                    <w:numPr>
                                      <w:ilvl w:val="0"/>
                                      <w:numId w:val="9"/>
                                    </w:numPr>
                                    <w:spacing w:after="0"/>
                                    <w:contextualSpacing/>
                                    <w:outlineLvl w:val="1"/>
                                    <w:rPr>
                                      <w:rFonts w:ascii="Times New Roman" w:hAnsi="Times New Roman" w:cs="Times New Roman"/>
                                      <w:color w:val="auto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88" w:type="pct"/>
                                  <w:shd w:val="clear" w:color="auto" w:fill="ECDFF5"/>
                                  <w:vAlign w:val="center"/>
                                </w:tcPr>
                                <w:p w14:paraId="3505C7F6" w14:textId="77777777" w:rsidR="007936A8" w:rsidRPr="007936A8" w:rsidRDefault="007936A8" w:rsidP="007936A8">
                                  <w:pPr>
                                    <w:keepNext/>
                                    <w:spacing w:after="0"/>
                                    <w:outlineLvl w:val="1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936A8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  <w:lang w:val="en-US" w:eastAsia="ru-RU"/>
                                    </w:rPr>
                                    <w:t>№ D2019-00</w:t>
                                  </w:r>
                                  <w:r w:rsidRPr="007936A8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  <w:lang w:eastAsia="ru-RU"/>
                                    </w:rPr>
                                    <w:t>36</w:t>
                                  </w:r>
                                </w:p>
                              </w:tc>
                              <w:tc>
                                <w:tcPr>
                                  <w:tcW w:w="1792" w:type="pct"/>
                                  <w:shd w:val="clear" w:color="auto" w:fill="ECDFF5"/>
                                  <w:vAlign w:val="center"/>
                                </w:tcPr>
                                <w:p w14:paraId="39D50428" w14:textId="2F556A74" w:rsidR="007936A8" w:rsidRPr="007936A8" w:rsidRDefault="007936A8" w:rsidP="007936A8">
                                  <w:pPr>
                                    <w:keepNext/>
                                    <w:spacing w:after="0"/>
                                    <w:outlineLvl w:val="1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936A8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  <w:lang w:eastAsia="ru-RU"/>
                                    </w:rPr>
                                    <w:t>680200 «Биотехнические системы и технологии» (бакалавр)</w:t>
                                  </w:r>
                                </w:p>
                              </w:tc>
                              <w:tc>
                                <w:tcPr>
                                  <w:tcW w:w="878" w:type="pct"/>
                                  <w:shd w:val="clear" w:color="auto" w:fill="ECDFF5"/>
                                  <w:vAlign w:val="center"/>
                                </w:tcPr>
                                <w:p w14:paraId="3C0D3990" w14:textId="77777777" w:rsidR="007936A8" w:rsidRPr="007936A8" w:rsidRDefault="007936A8" w:rsidP="007936A8">
                                  <w:pPr>
                                    <w:keepNext/>
                                    <w:spacing w:after="0"/>
                                    <w:outlineLvl w:val="1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bCs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936A8">
                                    <w:rPr>
                                      <w:rFonts w:ascii="Times New Roman" w:hAnsi="Times New Roman" w:cs="Times New Roman"/>
                                      <w:bCs/>
                                      <w:sz w:val="16"/>
                                      <w:szCs w:val="16"/>
                                      <w:lang w:eastAsia="ru-RU"/>
                                    </w:rPr>
                                    <w:t>очная</w:t>
                                  </w:r>
                                </w:p>
                              </w:tc>
                              <w:tc>
                                <w:tcPr>
                                  <w:tcW w:w="736" w:type="pct"/>
                                  <w:shd w:val="clear" w:color="auto" w:fill="ECDFF5"/>
                                  <w:vAlign w:val="center"/>
                                </w:tcPr>
                                <w:p w14:paraId="62662AA4" w14:textId="77777777" w:rsidR="007936A8" w:rsidRPr="007936A8" w:rsidRDefault="007936A8" w:rsidP="007936A8">
                                  <w:pPr>
                                    <w:keepNext/>
                                    <w:spacing w:after="0"/>
                                    <w:outlineLvl w:val="1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bCs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936A8">
                                    <w:rPr>
                                      <w:rFonts w:ascii="Times New Roman" w:hAnsi="Times New Roman" w:cs="Times New Roman"/>
                                      <w:bCs/>
                                      <w:sz w:val="16"/>
                                      <w:szCs w:val="16"/>
                                      <w:lang w:eastAsia="ru-RU"/>
                                    </w:rPr>
                                    <w:t>4 года</w:t>
                                  </w:r>
                                </w:p>
                              </w:tc>
                            </w:tr>
                          </w:tbl>
                          <w:p w14:paraId="2496B7A4" w14:textId="77777777" w:rsidR="007936A8" w:rsidRDefault="007936A8">
                            <w:r w:rsidRPr="007936A8">
                              <w:rPr>
                                <w:noProof/>
                              </w:rPr>
                              <w:drawing>
                                <wp:inline distT="0" distB="0" distL="0" distR="0" wp14:anchorId="450FD370" wp14:editId="0B2F46C2">
                                  <wp:extent cx="3230245" cy="3778250"/>
                                  <wp:effectExtent l="0" t="0" r="8255" b="0"/>
                                  <wp:docPr id="49" name="Рисунок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30245" cy="3778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4575EA" id="Надпись 23" o:spid="_x0000_s1040" type="#_x0000_t202" style="position:absolute;margin-left:233.9pt;margin-top:-8.1pt;width:255.1pt;height:552.7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" filled="f" strokecolor="#7030a0" strokeweight=".5pt">
                <v:textbox>
                  <w:txbxContent>
                    <w:p w14:paraId="63F0F99A" w14:textId="77777777" w:rsidR="007936A8" w:rsidRPr="007936A8" w:rsidRDefault="007936A8" w:rsidP="007936A8">
                      <w:pPr>
                        <w:keepNext/>
                        <w:keepLines/>
                        <w:shd w:val="clear" w:color="auto" w:fill="FFFFFF" w:themeFill="background1"/>
                        <w:spacing w:before="120" w:after="160"/>
                        <w:contextualSpacing/>
                        <w:outlineLvl w:val="1"/>
                        <w:rPr>
                          <w:rFonts w:ascii="Times New Roman" w:eastAsia="Times New Roman" w:hAnsi="Times New Roman" w:cs="Times New Roman"/>
                          <w:b/>
                          <w:color w:val="2F5496"/>
                          <w:sz w:val="28"/>
                          <w:szCs w:val="28"/>
                          <w:lang w:eastAsia="ja-JP"/>
                        </w:rPr>
                      </w:pPr>
                      <w:r w:rsidRPr="007936A8">
                        <w:rPr>
                          <w:rFonts w:ascii="Times New Roman" w:eastAsia="Times New Roman" w:hAnsi="Times New Roman" w:cs="Times New Roman"/>
                          <w:b/>
                          <w:color w:val="2F5496"/>
                          <w:sz w:val="28"/>
                          <w:szCs w:val="28"/>
                          <w:lang w:eastAsia="ja-JP"/>
                        </w:rPr>
                        <w:t xml:space="preserve">ВЫСШЕЕ </w:t>
                      </w:r>
                      <w:r w:rsidRPr="007936A8">
                        <w:rPr>
                          <w:rFonts w:ascii="Times New Roman" w:eastAsia="Times New Roman" w:hAnsi="Times New Roman" w:cs="Times New Roman"/>
                          <w:b/>
                          <w:color w:val="2F5496"/>
                          <w:sz w:val="28"/>
                          <w:szCs w:val="28"/>
                          <w:shd w:val="clear" w:color="auto" w:fill="FFFFFF" w:themeFill="background1"/>
                          <w:lang w:eastAsia="ja-JP"/>
                        </w:rPr>
                        <w:t>ОБРАЗОВАНИЕ</w:t>
                      </w:r>
                    </w:p>
                    <w:tbl>
                      <w:tblPr>
                        <w:tblStyle w:val="-41"/>
                        <w:tblW w:w="4808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94"/>
                        <w:gridCol w:w="1239"/>
                        <w:gridCol w:w="1723"/>
                        <w:gridCol w:w="844"/>
                        <w:gridCol w:w="708"/>
                      </w:tblGrid>
                      <w:tr w:rsidR="007936A8" w:rsidRPr="007936A8" w14:paraId="49869D3F" w14:textId="77777777" w:rsidTr="00E00083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trHeight w:val="885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306" w:type="pct"/>
                            <w:shd w:val="clear" w:color="auto" w:fill="7030A0"/>
                          </w:tcPr>
                          <w:p w14:paraId="2EA46A94" w14:textId="77777777" w:rsidR="007936A8" w:rsidRPr="007936A8" w:rsidRDefault="007936A8" w:rsidP="007936A8">
                            <w:pPr>
                              <w:keepNext/>
                              <w:spacing w:after="0"/>
                              <w:jc w:val="center"/>
                              <w:outlineLvl w:val="1"/>
                              <w:rPr>
                                <w:rFonts w:ascii="Times New Roman" w:hAnsi="Times New Roman" w:cs="Times New Roman"/>
                                <w:sz w:val="15"/>
                                <w:szCs w:val="15"/>
                                <w:lang w:eastAsia="ru-RU"/>
                              </w:rPr>
                            </w:pPr>
                            <w:r w:rsidRPr="007936A8">
                              <w:rPr>
                                <w:rFonts w:ascii="Times New Roman" w:hAnsi="Times New Roman" w:cs="Times New Roman"/>
                                <w:sz w:val="15"/>
                                <w:szCs w:val="15"/>
                                <w:lang w:eastAsia="ru-RU"/>
                              </w:rPr>
                              <w:t>№</w:t>
                            </w:r>
                          </w:p>
                        </w:tc>
                        <w:tc>
                          <w:tcPr>
                            <w:tcW w:w="1288" w:type="pct"/>
                            <w:shd w:val="clear" w:color="auto" w:fill="7030A0"/>
                          </w:tcPr>
                          <w:p w14:paraId="74997D3D" w14:textId="77777777" w:rsidR="007936A8" w:rsidRPr="007936A8" w:rsidRDefault="007936A8" w:rsidP="007936A8">
                            <w:pPr>
                              <w:keepNext/>
                              <w:spacing w:after="0"/>
                              <w:jc w:val="center"/>
                              <w:outlineLvl w:val="1"/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5"/>
                                <w:szCs w:val="15"/>
                                <w:lang w:eastAsia="ru-RU"/>
                              </w:rPr>
                            </w:pPr>
                            <w:r w:rsidRPr="007936A8">
                              <w:rPr>
                                <w:rFonts w:ascii="Times New Roman" w:hAnsi="Times New Roman" w:cs="Times New Roman"/>
                                <w:sz w:val="15"/>
                                <w:szCs w:val="15"/>
                                <w:lang w:eastAsia="ru-RU"/>
                              </w:rPr>
                              <w:t>Регистрационный номер лицензии</w:t>
                            </w:r>
                          </w:p>
                        </w:tc>
                        <w:tc>
                          <w:tcPr>
                            <w:tcW w:w="1792" w:type="pct"/>
                            <w:shd w:val="clear" w:color="auto" w:fill="7030A0"/>
                          </w:tcPr>
                          <w:p w14:paraId="3F668652" w14:textId="77777777" w:rsidR="007936A8" w:rsidRPr="007936A8" w:rsidRDefault="007936A8" w:rsidP="007936A8">
                            <w:pPr>
                              <w:keepNext/>
                              <w:spacing w:after="0"/>
                              <w:jc w:val="center"/>
                              <w:outlineLvl w:val="1"/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5"/>
                                <w:szCs w:val="15"/>
                                <w:lang w:eastAsia="ru-RU"/>
                              </w:rPr>
                            </w:pPr>
                            <w:r w:rsidRPr="007936A8">
                              <w:rPr>
                                <w:rFonts w:ascii="Times New Roman" w:hAnsi="Times New Roman" w:cs="Times New Roman"/>
                                <w:sz w:val="15"/>
                                <w:szCs w:val="15"/>
                                <w:lang w:eastAsia="ru-RU"/>
                              </w:rPr>
                              <w:t>Наименование образовательной программы</w:t>
                            </w:r>
                          </w:p>
                        </w:tc>
                        <w:tc>
                          <w:tcPr>
                            <w:tcW w:w="878" w:type="pct"/>
                            <w:shd w:val="clear" w:color="auto" w:fill="7030A0"/>
                          </w:tcPr>
                          <w:p w14:paraId="5B3BC6B0" w14:textId="77777777" w:rsidR="007936A8" w:rsidRPr="007936A8" w:rsidRDefault="007936A8" w:rsidP="007936A8">
                            <w:pPr>
                              <w:keepNext/>
                              <w:spacing w:after="0"/>
                              <w:jc w:val="center"/>
                              <w:outlineLvl w:val="1"/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5"/>
                                <w:szCs w:val="15"/>
                                <w:lang w:eastAsia="ru-RU"/>
                              </w:rPr>
                            </w:pPr>
                            <w:r w:rsidRPr="007936A8">
                              <w:rPr>
                                <w:rFonts w:ascii="Times New Roman" w:hAnsi="Times New Roman" w:cs="Times New Roman"/>
                                <w:sz w:val="15"/>
                                <w:szCs w:val="15"/>
                                <w:lang w:eastAsia="ru-RU"/>
                              </w:rPr>
                              <w:t xml:space="preserve">Форма </w:t>
                            </w:r>
                            <w:proofErr w:type="spellStart"/>
                            <w:r w:rsidRPr="007936A8">
                              <w:rPr>
                                <w:rFonts w:ascii="Times New Roman" w:hAnsi="Times New Roman" w:cs="Times New Roman"/>
                                <w:sz w:val="15"/>
                                <w:szCs w:val="15"/>
                                <w:lang w:eastAsia="ru-RU"/>
                              </w:rPr>
                              <w:t>обуче</w:t>
                            </w:r>
                            <w:proofErr w:type="spellEnd"/>
                            <w:r w:rsidRPr="007936A8">
                              <w:rPr>
                                <w:rFonts w:ascii="Times New Roman" w:hAnsi="Times New Roman" w:cs="Times New Roman"/>
                                <w:sz w:val="15"/>
                                <w:szCs w:val="15"/>
                                <w:lang w:val="ky-KG" w:eastAsia="ru-RU"/>
                              </w:rPr>
                              <w:t>-</w:t>
                            </w:r>
                            <w:proofErr w:type="spellStart"/>
                            <w:r w:rsidRPr="007936A8">
                              <w:rPr>
                                <w:rFonts w:ascii="Times New Roman" w:hAnsi="Times New Roman" w:cs="Times New Roman"/>
                                <w:sz w:val="15"/>
                                <w:szCs w:val="15"/>
                                <w:lang w:eastAsia="ru-RU"/>
                              </w:rPr>
                              <w:t>ния</w:t>
                            </w:r>
                            <w:proofErr w:type="spellEnd"/>
                          </w:p>
                        </w:tc>
                        <w:tc>
                          <w:tcPr>
                            <w:tcW w:w="736" w:type="pct"/>
                            <w:shd w:val="clear" w:color="auto" w:fill="7030A0"/>
                          </w:tcPr>
                          <w:p w14:paraId="1F42320B" w14:textId="72864DD4" w:rsidR="007936A8" w:rsidRPr="007936A8" w:rsidRDefault="007936A8" w:rsidP="007936A8">
                            <w:pPr>
                              <w:keepNext/>
                              <w:spacing w:after="0"/>
                              <w:jc w:val="center"/>
                              <w:outlineLvl w:val="1"/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5"/>
                                <w:szCs w:val="15"/>
                                <w:lang w:eastAsia="ru-RU"/>
                              </w:rPr>
                            </w:pPr>
                            <w:r w:rsidRPr="007936A8">
                              <w:rPr>
                                <w:rFonts w:ascii="Times New Roman" w:hAnsi="Times New Roman" w:cs="Times New Roman"/>
                                <w:sz w:val="15"/>
                                <w:szCs w:val="15"/>
                                <w:lang w:eastAsia="ru-RU"/>
                              </w:rPr>
                              <w:t xml:space="preserve">Срок </w:t>
                            </w:r>
                            <w:proofErr w:type="spellStart"/>
                            <w:r w:rsidRPr="007936A8">
                              <w:rPr>
                                <w:rFonts w:ascii="Times New Roman" w:hAnsi="Times New Roman" w:cs="Times New Roman"/>
                                <w:sz w:val="15"/>
                                <w:szCs w:val="15"/>
                                <w:lang w:eastAsia="ru-RU"/>
                              </w:rPr>
                              <w:t>обуче</w:t>
                            </w:r>
                            <w:proofErr w:type="spellEnd"/>
                            <w:r w:rsidR="00AB63A8">
                              <w:rPr>
                                <w:rFonts w:ascii="Times New Roman" w:hAnsi="Times New Roman" w:cs="Times New Roman"/>
                                <w:sz w:val="15"/>
                                <w:szCs w:val="15"/>
                                <w:lang w:val="ky-KG" w:eastAsia="ru-RU"/>
                              </w:rPr>
                              <w:t>-</w:t>
                            </w:r>
                            <w:proofErr w:type="spellStart"/>
                            <w:r w:rsidRPr="007936A8">
                              <w:rPr>
                                <w:rFonts w:ascii="Times New Roman" w:hAnsi="Times New Roman" w:cs="Times New Roman"/>
                                <w:sz w:val="15"/>
                                <w:szCs w:val="15"/>
                                <w:lang w:eastAsia="ru-RU"/>
                              </w:rPr>
                              <w:t>ния</w:t>
                            </w:r>
                            <w:proofErr w:type="spellEnd"/>
                          </w:p>
                        </w:tc>
                      </w:tr>
                      <w:tr w:rsidR="007936A8" w:rsidRPr="007936A8" w14:paraId="45F9DC7E" w14:textId="77777777" w:rsidTr="00E00083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trHeight w:val="540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306" w:type="pct"/>
                            <w:shd w:val="clear" w:color="auto" w:fill="ECDFF5"/>
                            <w:vAlign w:val="center"/>
                          </w:tcPr>
                          <w:p w14:paraId="4C4B5E24" w14:textId="77777777" w:rsidR="007936A8" w:rsidRPr="007936A8" w:rsidRDefault="007936A8" w:rsidP="007936A8">
                            <w:pPr>
                              <w:keepNext/>
                              <w:numPr>
                                <w:ilvl w:val="0"/>
                                <w:numId w:val="9"/>
                              </w:numPr>
                              <w:spacing w:after="0"/>
                              <w:contextualSpacing/>
                              <w:outlineLvl w:val="1"/>
                              <w:rPr>
                                <w:rFonts w:ascii="Times New Roman" w:hAnsi="Times New Roman" w:cs="Times New Roman"/>
                                <w:color w:val="auto"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1288" w:type="pct"/>
                            <w:shd w:val="clear" w:color="auto" w:fill="ECDFF5"/>
                            <w:vAlign w:val="center"/>
                          </w:tcPr>
                          <w:p w14:paraId="02676645" w14:textId="77777777" w:rsidR="007936A8" w:rsidRPr="007936A8" w:rsidRDefault="007936A8" w:rsidP="007936A8">
                            <w:pPr>
                              <w:keepNext/>
                              <w:spacing w:after="0"/>
                              <w:outlineLvl w:val="1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bCs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936A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 w:eastAsia="ru-RU"/>
                              </w:rPr>
                              <w:t>№ D2019-00</w:t>
                            </w:r>
                            <w:r w:rsidRPr="007936A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eastAsia="ru-RU"/>
                              </w:rPr>
                              <w:t>36</w:t>
                            </w:r>
                          </w:p>
                        </w:tc>
                        <w:tc>
                          <w:tcPr>
                            <w:tcW w:w="1792" w:type="pct"/>
                            <w:shd w:val="clear" w:color="auto" w:fill="ECDFF5"/>
                            <w:vAlign w:val="center"/>
                          </w:tcPr>
                          <w:p w14:paraId="53CB1AB7" w14:textId="77777777" w:rsidR="007936A8" w:rsidRPr="007936A8" w:rsidRDefault="007936A8" w:rsidP="007936A8">
                            <w:pPr>
                              <w:keepNext/>
                              <w:spacing w:after="0"/>
                              <w:outlineLvl w:val="1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bCs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936A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eastAsia="ru-RU"/>
                              </w:rPr>
                              <w:t>560001 «Лечебное дело» (специалист)</w:t>
                            </w:r>
                          </w:p>
                        </w:tc>
                        <w:tc>
                          <w:tcPr>
                            <w:tcW w:w="878" w:type="pct"/>
                            <w:shd w:val="clear" w:color="auto" w:fill="ECDFF5"/>
                            <w:vAlign w:val="center"/>
                          </w:tcPr>
                          <w:p w14:paraId="31CCBA6C" w14:textId="77777777" w:rsidR="007936A8" w:rsidRPr="007936A8" w:rsidRDefault="007936A8" w:rsidP="007936A8">
                            <w:pPr>
                              <w:keepNext/>
                              <w:spacing w:after="0"/>
                              <w:outlineLvl w:val="1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bCs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936A8">
                              <w:rPr>
                                <w:rFonts w:ascii="Times New Roman" w:hAnsi="Times New Roman" w:cs="Times New Roman"/>
                                <w:bCs/>
                                <w:sz w:val="16"/>
                                <w:szCs w:val="16"/>
                                <w:lang w:eastAsia="ru-RU"/>
                              </w:rPr>
                              <w:t>очная</w:t>
                            </w:r>
                          </w:p>
                        </w:tc>
                        <w:tc>
                          <w:tcPr>
                            <w:tcW w:w="736" w:type="pct"/>
                            <w:shd w:val="clear" w:color="auto" w:fill="ECDFF5"/>
                            <w:vAlign w:val="center"/>
                          </w:tcPr>
                          <w:p w14:paraId="161886D8" w14:textId="77777777" w:rsidR="007936A8" w:rsidRPr="007936A8" w:rsidRDefault="007936A8" w:rsidP="007936A8">
                            <w:pPr>
                              <w:keepNext/>
                              <w:spacing w:after="0"/>
                              <w:outlineLvl w:val="1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bCs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936A8">
                              <w:rPr>
                                <w:rFonts w:ascii="Times New Roman" w:hAnsi="Times New Roman" w:cs="Times New Roman"/>
                                <w:bCs/>
                                <w:sz w:val="16"/>
                                <w:szCs w:val="16"/>
                                <w:lang w:eastAsia="ru-RU"/>
                              </w:rPr>
                              <w:t>6 лет</w:t>
                            </w:r>
                          </w:p>
                        </w:tc>
                      </w:tr>
                      <w:tr w:rsidR="007936A8" w:rsidRPr="007936A8" w14:paraId="2BC761BA" w14:textId="77777777" w:rsidTr="00E00083">
                        <w:trPr>
                          <w:trHeight w:val="540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306" w:type="pct"/>
                            <w:shd w:val="clear" w:color="auto" w:fill="ECDFF5"/>
                            <w:vAlign w:val="center"/>
                          </w:tcPr>
                          <w:p w14:paraId="1D8CA751" w14:textId="77777777" w:rsidR="007936A8" w:rsidRPr="007936A8" w:rsidRDefault="007936A8" w:rsidP="007936A8">
                            <w:pPr>
                              <w:keepNext/>
                              <w:numPr>
                                <w:ilvl w:val="0"/>
                                <w:numId w:val="9"/>
                              </w:numPr>
                              <w:spacing w:after="0"/>
                              <w:contextualSpacing/>
                              <w:outlineLvl w:val="1"/>
                              <w:rPr>
                                <w:rFonts w:ascii="Times New Roman" w:hAnsi="Times New Roman" w:cs="Times New Roman"/>
                                <w:color w:val="auto"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1288" w:type="pct"/>
                            <w:shd w:val="clear" w:color="auto" w:fill="ECDFF5"/>
                            <w:vAlign w:val="center"/>
                          </w:tcPr>
                          <w:p w14:paraId="37FB843A" w14:textId="77777777" w:rsidR="007936A8" w:rsidRPr="007936A8" w:rsidRDefault="007936A8" w:rsidP="007936A8">
                            <w:pPr>
                              <w:keepNext/>
                              <w:spacing w:after="0"/>
                              <w:outlineLvl w:val="1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936A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 w:eastAsia="ru-RU"/>
                              </w:rPr>
                              <w:t>№ D2019-00</w:t>
                            </w:r>
                            <w:r w:rsidRPr="007936A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eastAsia="ru-RU"/>
                              </w:rPr>
                              <w:t>36</w:t>
                            </w:r>
                          </w:p>
                        </w:tc>
                        <w:tc>
                          <w:tcPr>
                            <w:tcW w:w="1792" w:type="pct"/>
                            <w:shd w:val="clear" w:color="auto" w:fill="ECDFF5"/>
                            <w:vAlign w:val="center"/>
                          </w:tcPr>
                          <w:p w14:paraId="470C6895" w14:textId="77777777" w:rsidR="007936A8" w:rsidRPr="007936A8" w:rsidRDefault="007936A8" w:rsidP="007936A8">
                            <w:pPr>
                              <w:keepNext/>
                              <w:spacing w:after="0"/>
                              <w:outlineLvl w:val="1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936A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eastAsia="ru-RU"/>
                              </w:rPr>
                              <w:t>560001 «Лечебное дело» (специалист)</w:t>
                            </w:r>
                          </w:p>
                        </w:tc>
                        <w:tc>
                          <w:tcPr>
                            <w:tcW w:w="878" w:type="pct"/>
                            <w:shd w:val="clear" w:color="auto" w:fill="ECDFF5"/>
                            <w:vAlign w:val="center"/>
                          </w:tcPr>
                          <w:p w14:paraId="4214E8DB" w14:textId="77777777" w:rsidR="007936A8" w:rsidRPr="007936A8" w:rsidRDefault="007936A8" w:rsidP="007936A8">
                            <w:pPr>
                              <w:keepNext/>
                              <w:spacing w:after="0"/>
                              <w:outlineLvl w:val="1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bCs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936A8">
                              <w:rPr>
                                <w:rFonts w:ascii="Times New Roman" w:hAnsi="Times New Roman" w:cs="Times New Roman"/>
                                <w:bCs/>
                                <w:sz w:val="16"/>
                                <w:szCs w:val="16"/>
                                <w:lang w:eastAsia="ru-RU"/>
                              </w:rPr>
                              <w:t>очная</w:t>
                            </w:r>
                          </w:p>
                        </w:tc>
                        <w:tc>
                          <w:tcPr>
                            <w:tcW w:w="736" w:type="pct"/>
                            <w:shd w:val="clear" w:color="auto" w:fill="ECDFF5"/>
                            <w:vAlign w:val="center"/>
                          </w:tcPr>
                          <w:p w14:paraId="3735F366" w14:textId="77777777" w:rsidR="007936A8" w:rsidRPr="007936A8" w:rsidRDefault="007936A8" w:rsidP="007936A8">
                            <w:pPr>
                              <w:keepNext/>
                              <w:spacing w:after="0"/>
                              <w:outlineLvl w:val="1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bCs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936A8">
                              <w:rPr>
                                <w:rFonts w:ascii="Times New Roman" w:hAnsi="Times New Roman" w:cs="Times New Roman"/>
                                <w:bCs/>
                                <w:sz w:val="16"/>
                                <w:szCs w:val="16"/>
                                <w:lang w:eastAsia="ru-RU"/>
                              </w:rPr>
                              <w:t>5 лет</w:t>
                            </w:r>
                          </w:p>
                        </w:tc>
                      </w:tr>
                      <w:tr w:rsidR="007936A8" w:rsidRPr="007936A8" w14:paraId="470A68C8" w14:textId="77777777" w:rsidTr="00E00083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trHeight w:val="563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306" w:type="pct"/>
                            <w:shd w:val="clear" w:color="auto" w:fill="ECDFF5"/>
                            <w:vAlign w:val="center"/>
                          </w:tcPr>
                          <w:p w14:paraId="1AFCF5F6" w14:textId="77777777" w:rsidR="007936A8" w:rsidRPr="007936A8" w:rsidRDefault="007936A8" w:rsidP="007936A8">
                            <w:pPr>
                              <w:keepNext/>
                              <w:numPr>
                                <w:ilvl w:val="0"/>
                                <w:numId w:val="9"/>
                              </w:numPr>
                              <w:spacing w:after="0"/>
                              <w:contextualSpacing/>
                              <w:outlineLvl w:val="1"/>
                              <w:rPr>
                                <w:rFonts w:ascii="Times New Roman" w:hAnsi="Times New Roman" w:cs="Times New Roman"/>
                                <w:color w:val="auto"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1288" w:type="pct"/>
                            <w:shd w:val="clear" w:color="auto" w:fill="ECDFF5"/>
                            <w:vAlign w:val="center"/>
                          </w:tcPr>
                          <w:p w14:paraId="7574AC97" w14:textId="77777777" w:rsidR="007936A8" w:rsidRPr="007936A8" w:rsidRDefault="007936A8" w:rsidP="007936A8">
                            <w:pPr>
                              <w:keepNext/>
                              <w:spacing w:after="0"/>
                              <w:outlineLvl w:val="1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936A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 w:eastAsia="ru-RU"/>
                              </w:rPr>
                              <w:t>№ D2019-00</w:t>
                            </w:r>
                            <w:r w:rsidRPr="007936A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eastAsia="ru-RU"/>
                              </w:rPr>
                              <w:t>36</w:t>
                            </w:r>
                          </w:p>
                        </w:tc>
                        <w:tc>
                          <w:tcPr>
                            <w:tcW w:w="1792" w:type="pct"/>
                            <w:shd w:val="clear" w:color="auto" w:fill="ECDFF5"/>
                            <w:vAlign w:val="center"/>
                          </w:tcPr>
                          <w:p w14:paraId="180E0EF9" w14:textId="1CDD3C2A" w:rsidR="007936A8" w:rsidRPr="007936A8" w:rsidRDefault="007936A8" w:rsidP="007936A8">
                            <w:pPr>
                              <w:keepNext/>
                              <w:spacing w:after="0"/>
                              <w:outlineLvl w:val="1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936A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eastAsia="ru-RU"/>
                              </w:rPr>
                              <w:t>560005 «Фармация» (специалист)</w:t>
                            </w:r>
                          </w:p>
                        </w:tc>
                        <w:tc>
                          <w:tcPr>
                            <w:tcW w:w="878" w:type="pct"/>
                            <w:shd w:val="clear" w:color="auto" w:fill="ECDFF5"/>
                            <w:vAlign w:val="center"/>
                          </w:tcPr>
                          <w:p w14:paraId="6E613282" w14:textId="77777777" w:rsidR="007936A8" w:rsidRPr="007936A8" w:rsidRDefault="007936A8" w:rsidP="007936A8">
                            <w:pPr>
                              <w:keepNext/>
                              <w:spacing w:after="0"/>
                              <w:outlineLvl w:val="1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bCs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936A8">
                              <w:rPr>
                                <w:rFonts w:ascii="Times New Roman" w:hAnsi="Times New Roman" w:cs="Times New Roman"/>
                                <w:bCs/>
                                <w:sz w:val="16"/>
                                <w:szCs w:val="16"/>
                                <w:lang w:eastAsia="ru-RU"/>
                              </w:rPr>
                              <w:t>очная</w:t>
                            </w:r>
                          </w:p>
                          <w:p w14:paraId="21DB8D14" w14:textId="77777777" w:rsidR="007936A8" w:rsidRPr="007936A8" w:rsidRDefault="007936A8" w:rsidP="007936A8">
                            <w:pPr>
                              <w:keepNext/>
                              <w:spacing w:after="0"/>
                              <w:outlineLvl w:val="1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bCs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36" w:type="pct"/>
                            <w:shd w:val="clear" w:color="auto" w:fill="ECDFF5"/>
                            <w:vAlign w:val="center"/>
                          </w:tcPr>
                          <w:p w14:paraId="7EC008CF" w14:textId="77777777" w:rsidR="007936A8" w:rsidRPr="007936A8" w:rsidRDefault="007936A8" w:rsidP="007936A8">
                            <w:pPr>
                              <w:keepNext/>
                              <w:spacing w:after="0"/>
                              <w:outlineLvl w:val="1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bCs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936A8">
                              <w:rPr>
                                <w:rFonts w:ascii="Times New Roman" w:hAnsi="Times New Roman" w:cs="Times New Roman"/>
                                <w:bCs/>
                                <w:sz w:val="16"/>
                                <w:szCs w:val="16"/>
                                <w:lang w:eastAsia="ru-RU"/>
                              </w:rPr>
                              <w:t>5 лет</w:t>
                            </w:r>
                          </w:p>
                          <w:p w14:paraId="281EF785" w14:textId="77777777" w:rsidR="007936A8" w:rsidRPr="007936A8" w:rsidRDefault="007936A8" w:rsidP="007936A8">
                            <w:pPr>
                              <w:keepNext/>
                              <w:spacing w:after="0"/>
                              <w:outlineLvl w:val="1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bCs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</w:tr>
                      <w:tr w:rsidR="007936A8" w:rsidRPr="007936A8" w14:paraId="395C39FF" w14:textId="77777777" w:rsidTr="00E00083">
                        <w:trPr>
                          <w:trHeight w:val="563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306" w:type="pct"/>
                            <w:shd w:val="clear" w:color="auto" w:fill="ECDFF5"/>
                            <w:vAlign w:val="center"/>
                          </w:tcPr>
                          <w:p w14:paraId="756294B9" w14:textId="77777777" w:rsidR="007936A8" w:rsidRPr="007936A8" w:rsidRDefault="007936A8" w:rsidP="007936A8">
                            <w:pPr>
                              <w:keepNext/>
                              <w:numPr>
                                <w:ilvl w:val="0"/>
                                <w:numId w:val="9"/>
                              </w:numPr>
                              <w:spacing w:after="0"/>
                              <w:contextualSpacing/>
                              <w:outlineLvl w:val="1"/>
                              <w:rPr>
                                <w:rFonts w:ascii="Times New Roman" w:hAnsi="Times New Roman" w:cs="Times New Roman"/>
                                <w:color w:val="auto"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1288" w:type="pct"/>
                            <w:shd w:val="clear" w:color="auto" w:fill="ECDFF5"/>
                            <w:vAlign w:val="center"/>
                          </w:tcPr>
                          <w:p w14:paraId="61F075C4" w14:textId="77777777" w:rsidR="007936A8" w:rsidRPr="007936A8" w:rsidRDefault="007936A8" w:rsidP="007936A8">
                            <w:pPr>
                              <w:keepNext/>
                              <w:spacing w:after="0"/>
                              <w:outlineLvl w:val="1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 w:eastAsia="ru-RU"/>
                              </w:rPr>
                            </w:pPr>
                            <w:r w:rsidRPr="007936A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 w:eastAsia="ru-RU"/>
                              </w:rPr>
                              <w:t>№ D2019-00</w:t>
                            </w:r>
                            <w:r w:rsidRPr="007936A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eastAsia="ru-RU"/>
                              </w:rPr>
                              <w:t>36</w:t>
                            </w:r>
                          </w:p>
                        </w:tc>
                        <w:tc>
                          <w:tcPr>
                            <w:tcW w:w="1792" w:type="pct"/>
                            <w:shd w:val="clear" w:color="auto" w:fill="ECDFF5"/>
                            <w:vAlign w:val="center"/>
                          </w:tcPr>
                          <w:p w14:paraId="60E2C415" w14:textId="307E1250" w:rsidR="007936A8" w:rsidRPr="007936A8" w:rsidRDefault="007936A8" w:rsidP="007936A8">
                            <w:pPr>
                              <w:keepNext/>
                              <w:spacing w:after="0"/>
                              <w:outlineLvl w:val="1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936A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eastAsia="ru-RU"/>
                              </w:rPr>
                              <w:t xml:space="preserve">560005 «Фармация» (специалист), на базе среднего </w:t>
                            </w:r>
                            <w:r w:rsidR="008729FA" w:rsidRPr="007936A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eastAsia="ru-RU"/>
                              </w:rPr>
                              <w:t>профессионал</w:t>
                            </w:r>
                            <w:r w:rsidRPr="007936A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eastAsia="ru-RU"/>
                              </w:rPr>
                              <w:t>. образов. «Фармация»</w:t>
                            </w:r>
                          </w:p>
                        </w:tc>
                        <w:tc>
                          <w:tcPr>
                            <w:tcW w:w="878" w:type="pct"/>
                            <w:shd w:val="clear" w:color="auto" w:fill="ECDFF5"/>
                            <w:vAlign w:val="center"/>
                          </w:tcPr>
                          <w:p w14:paraId="76893856" w14:textId="44C00CBE" w:rsidR="007936A8" w:rsidRPr="007936A8" w:rsidRDefault="00E00083" w:rsidP="007936A8">
                            <w:pPr>
                              <w:keepNext/>
                              <w:spacing w:after="0"/>
                              <w:outlineLvl w:val="1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bCs/>
                                <w:sz w:val="16"/>
                                <w:szCs w:val="16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 w:eastAsia="ru-RU"/>
                              </w:rPr>
                              <w:t xml:space="preserve">очная/ </w:t>
                            </w:r>
                            <w:r w:rsidR="007936A8" w:rsidRPr="007936A8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eastAsia="ru-RU"/>
                              </w:rPr>
                              <w:t>вечерняя</w:t>
                            </w:r>
                          </w:p>
                        </w:tc>
                        <w:tc>
                          <w:tcPr>
                            <w:tcW w:w="736" w:type="pct"/>
                            <w:shd w:val="clear" w:color="auto" w:fill="ECDFF5"/>
                            <w:vAlign w:val="center"/>
                          </w:tcPr>
                          <w:p w14:paraId="09432BDD" w14:textId="77777777" w:rsidR="007936A8" w:rsidRPr="007936A8" w:rsidRDefault="007936A8" w:rsidP="007936A8">
                            <w:pPr>
                              <w:keepNext/>
                              <w:spacing w:after="0"/>
                              <w:outlineLvl w:val="1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bCs/>
                                <w:sz w:val="16"/>
                                <w:szCs w:val="16"/>
                                <w:lang w:val="ky-KG" w:eastAsia="ru-RU"/>
                              </w:rPr>
                            </w:pPr>
                            <w:r w:rsidRPr="007936A8">
                              <w:rPr>
                                <w:rFonts w:ascii="Times New Roman" w:hAnsi="Times New Roman" w:cs="Times New Roman"/>
                                <w:bCs/>
                                <w:sz w:val="16"/>
                                <w:szCs w:val="16"/>
                                <w:lang w:eastAsia="ru-RU"/>
                              </w:rPr>
                              <w:t xml:space="preserve">3 </w:t>
                            </w:r>
                            <w:r w:rsidRPr="007936A8">
                              <w:rPr>
                                <w:rFonts w:ascii="Times New Roman" w:hAnsi="Times New Roman" w:cs="Times New Roman"/>
                                <w:bCs/>
                                <w:sz w:val="16"/>
                                <w:szCs w:val="16"/>
                                <w:lang w:val="ky-KG" w:eastAsia="ru-RU"/>
                              </w:rPr>
                              <w:t>года</w:t>
                            </w:r>
                          </w:p>
                          <w:p w14:paraId="70F6710F" w14:textId="77777777" w:rsidR="007936A8" w:rsidRPr="007936A8" w:rsidRDefault="007936A8" w:rsidP="007936A8">
                            <w:pPr>
                              <w:keepNext/>
                              <w:spacing w:after="0"/>
                              <w:outlineLvl w:val="1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bCs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</w:tr>
                      <w:tr w:rsidR="007936A8" w:rsidRPr="007936A8" w14:paraId="047ED3E9" w14:textId="77777777" w:rsidTr="00E00083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trHeight w:val="1047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306" w:type="pct"/>
                            <w:shd w:val="clear" w:color="auto" w:fill="ECDFF5"/>
                            <w:vAlign w:val="center"/>
                          </w:tcPr>
                          <w:p w14:paraId="2229B4B2" w14:textId="77777777" w:rsidR="007936A8" w:rsidRPr="007936A8" w:rsidRDefault="007936A8" w:rsidP="007936A8">
                            <w:pPr>
                              <w:keepNext/>
                              <w:numPr>
                                <w:ilvl w:val="0"/>
                                <w:numId w:val="9"/>
                              </w:numPr>
                              <w:spacing w:after="0"/>
                              <w:contextualSpacing/>
                              <w:outlineLvl w:val="1"/>
                              <w:rPr>
                                <w:rFonts w:ascii="Times New Roman" w:hAnsi="Times New Roman" w:cs="Times New Roman"/>
                                <w:color w:val="auto"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1288" w:type="pct"/>
                            <w:shd w:val="clear" w:color="auto" w:fill="ECDFF5"/>
                            <w:vAlign w:val="center"/>
                          </w:tcPr>
                          <w:p w14:paraId="3505C7F6" w14:textId="77777777" w:rsidR="007936A8" w:rsidRPr="007936A8" w:rsidRDefault="007936A8" w:rsidP="007936A8">
                            <w:pPr>
                              <w:keepNext/>
                              <w:spacing w:after="0"/>
                              <w:outlineLvl w:val="1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936A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 w:eastAsia="ru-RU"/>
                              </w:rPr>
                              <w:t>№ D2019-00</w:t>
                            </w:r>
                            <w:r w:rsidRPr="007936A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eastAsia="ru-RU"/>
                              </w:rPr>
                              <w:t>36</w:t>
                            </w:r>
                          </w:p>
                        </w:tc>
                        <w:tc>
                          <w:tcPr>
                            <w:tcW w:w="1792" w:type="pct"/>
                            <w:shd w:val="clear" w:color="auto" w:fill="ECDFF5"/>
                            <w:vAlign w:val="center"/>
                          </w:tcPr>
                          <w:p w14:paraId="39D50428" w14:textId="2F556A74" w:rsidR="007936A8" w:rsidRPr="007936A8" w:rsidRDefault="007936A8" w:rsidP="007936A8">
                            <w:pPr>
                              <w:keepNext/>
                              <w:spacing w:after="0"/>
                              <w:outlineLvl w:val="1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936A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eastAsia="ru-RU"/>
                              </w:rPr>
                              <w:t>680200 «Биотехнические системы и технологии» (бакалавр)</w:t>
                            </w:r>
                          </w:p>
                        </w:tc>
                        <w:tc>
                          <w:tcPr>
                            <w:tcW w:w="878" w:type="pct"/>
                            <w:shd w:val="clear" w:color="auto" w:fill="ECDFF5"/>
                            <w:vAlign w:val="center"/>
                          </w:tcPr>
                          <w:p w14:paraId="3C0D3990" w14:textId="77777777" w:rsidR="007936A8" w:rsidRPr="007936A8" w:rsidRDefault="007936A8" w:rsidP="007936A8">
                            <w:pPr>
                              <w:keepNext/>
                              <w:spacing w:after="0"/>
                              <w:outlineLvl w:val="1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bCs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936A8">
                              <w:rPr>
                                <w:rFonts w:ascii="Times New Roman" w:hAnsi="Times New Roman" w:cs="Times New Roman"/>
                                <w:bCs/>
                                <w:sz w:val="16"/>
                                <w:szCs w:val="16"/>
                                <w:lang w:eastAsia="ru-RU"/>
                              </w:rPr>
                              <w:t>очная</w:t>
                            </w:r>
                          </w:p>
                        </w:tc>
                        <w:tc>
                          <w:tcPr>
                            <w:tcW w:w="736" w:type="pct"/>
                            <w:shd w:val="clear" w:color="auto" w:fill="ECDFF5"/>
                            <w:vAlign w:val="center"/>
                          </w:tcPr>
                          <w:p w14:paraId="62662AA4" w14:textId="77777777" w:rsidR="007936A8" w:rsidRPr="007936A8" w:rsidRDefault="007936A8" w:rsidP="007936A8">
                            <w:pPr>
                              <w:keepNext/>
                              <w:spacing w:after="0"/>
                              <w:outlineLvl w:val="1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bCs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936A8">
                              <w:rPr>
                                <w:rFonts w:ascii="Times New Roman" w:hAnsi="Times New Roman" w:cs="Times New Roman"/>
                                <w:bCs/>
                                <w:sz w:val="16"/>
                                <w:szCs w:val="16"/>
                                <w:lang w:eastAsia="ru-RU"/>
                              </w:rPr>
                              <w:t>4 года</w:t>
                            </w:r>
                          </w:p>
                        </w:tc>
                      </w:tr>
                    </w:tbl>
                    <w:p w14:paraId="2496B7A4" w14:textId="77777777" w:rsidR="007936A8" w:rsidRDefault="007936A8">
                      <w:r w:rsidRPr="007936A8">
                        <w:rPr>
                          <w:noProof/>
                        </w:rPr>
                        <w:drawing>
                          <wp:inline distT="0" distB="0" distL="0" distR="0" wp14:anchorId="450FD370" wp14:editId="0B2F46C2">
                            <wp:extent cx="3230245" cy="3778250"/>
                            <wp:effectExtent l="0" t="0" r="8255" b="0"/>
                            <wp:docPr id="49" name="Рисунок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30245" cy="37782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5D105CD" wp14:editId="2498155D">
                <wp:simplePos x="0" y="0"/>
                <wp:positionH relativeFrom="column">
                  <wp:posOffset>6547485</wp:posOffset>
                </wp:positionH>
                <wp:positionV relativeFrom="paragraph">
                  <wp:posOffset>-133350</wp:posOffset>
                </wp:positionV>
                <wp:extent cx="3239770" cy="7019925"/>
                <wp:effectExtent l="0" t="0" r="17780" b="28575"/>
                <wp:wrapNone/>
                <wp:docPr id="29" name="Надпись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9770" cy="701992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txbx>
                        <w:txbxContent>
                          <w:p w14:paraId="2FBA3680" w14:textId="77777777" w:rsidR="007936A8" w:rsidRPr="007936A8" w:rsidRDefault="007936A8" w:rsidP="007936A8">
                            <w:pPr>
                              <w:keepNext/>
                              <w:keepLines/>
                              <w:spacing w:before="120" w:after="160"/>
                              <w:contextualSpacing/>
                              <w:outlineLvl w:val="1"/>
                              <w:rPr>
                                <w:rFonts w:ascii="Times New Roman" w:eastAsia="Times New Roman" w:hAnsi="Times New Roman" w:cs="Times New Roman"/>
                                <w:b/>
                                <w:color w:val="2F5496"/>
                                <w:sz w:val="28"/>
                                <w:szCs w:val="28"/>
                                <w:lang w:eastAsia="ja-JP"/>
                              </w:rPr>
                            </w:pPr>
                            <w:r w:rsidRPr="007936A8">
                              <w:rPr>
                                <w:rFonts w:ascii="Times New Roman" w:eastAsia="Times New Roman" w:hAnsi="Times New Roman" w:cs="Times New Roman"/>
                                <w:b/>
                                <w:color w:val="2F5496"/>
                                <w:sz w:val="28"/>
                                <w:szCs w:val="28"/>
                                <w:lang w:eastAsia="ja-JP"/>
                              </w:rPr>
                              <w:t>СРЕДНЕЕ ПРОФЕССИОНАЛЬНОЕ ОБРАЗОВАНИЕ</w:t>
                            </w:r>
                          </w:p>
                          <w:tbl>
                            <w:tblPr>
                              <w:tblStyle w:val="-41"/>
                              <w:tblW w:w="5100" w:type="dxa"/>
                              <w:tblInd w:w="-1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433"/>
                              <w:gridCol w:w="844"/>
                              <w:gridCol w:w="1984"/>
                              <w:gridCol w:w="1839"/>
                            </w:tblGrid>
                            <w:tr w:rsidR="007936A8" w:rsidRPr="00B60D30" w14:paraId="2C57E088" w14:textId="77777777" w:rsidTr="00742AA4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trHeight w:val="340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425" w:type="pct"/>
                                  <w:vMerge w:val="restart"/>
                                  <w:vAlign w:val="center"/>
                                  <w:hideMark/>
                                </w:tcPr>
                                <w:p w14:paraId="15C9A4EB" w14:textId="77777777" w:rsidR="007936A8" w:rsidRPr="00B60D30" w:rsidRDefault="007936A8" w:rsidP="007936A8">
                                  <w:pPr>
                                    <w:spacing w:after="60" w:line="276" w:lineRule="auto"/>
                                    <w:ind w:left="28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</w:rPr>
                                  </w:pPr>
                                  <w:bookmarkStart w:id="2" w:name="_Hlk162969033"/>
                                  <w:r w:rsidRPr="00B60D30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  <w:t>№</w:t>
                                  </w:r>
                                </w:p>
                              </w:tc>
                              <w:tc>
                                <w:tcPr>
                                  <w:tcW w:w="827" w:type="pct"/>
                                  <w:vMerge w:val="restart"/>
                                  <w:vAlign w:val="center"/>
                                  <w:hideMark/>
                                </w:tcPr>
                                <w:p w14:paraId="73C88BBB" w14:textId="77777777" w:rsidR="007936A8" w:rsidRPr="00B60D30" w:rsidRDefault="007936A8" w:rsidP="007936A8">
                                  <w:pPr>
                                    <w:spacing w:after="60" w:line="276" w:lineRule="auto"/>
                                    <w:ind w:left="28"/>
                                    <w:jc w:val="center"/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</w:rPr>
                                  </w:pPr>
                                  <w:r w:rsidRPr="00B60D30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  <w:t>Шифр</w:t>
                                  </w:r>
                                </w:p>
                              </w:tc>
                              <w:tc>
                                <w:tcPr>
                                  <w:tcW w:w="1945" w:type="pct"/>
                                  <w:vMerge w:val="restart"/>
                                  <w:vAlign w:val="center"/>
                                  <w:hideMark/>
                                </w:tcPr>
                                <w:p w14:paraId="6FA58642" w14:textId="77777777" w:rsidR="007936A8" w:rsidRPr="00B60D30" w:rsidRDefault="007936A8" w:rsidP="007936A8">
                                  <w:pPr>
                                    <w:spacing w:after="60" w:line="276" w:lineRule="auto"/>
                                    <w:ind w:left="28"/>
                                    <w:jc w:val="center"/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</w:rPr>
                                  </w:pPr>
                                  <w:r w:rsidRPr="00B60D30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  <w:t>Название программы</w:t>
                                  </w:r>
                                </w:p>
                              </w:tc>
                              <w:tc>
                                <w:tcPr>
                                  <w:tcW w:w="1803" w:type="pct"/>
                                  <w:vAlign w:val="center"/>
                                  <w:hideMark/>
                                </w:tcPr>
                                <w:p w14:paraId="3C1C7F99" w14:textId="77777777" w:rsidR="007936A8" w:rsidRPr="00B60D30" w:rsidRDefault="007936A8" w:rsidP="007936A8">
                                  <w:pPr>
                                    <w:spacing w:after="60" w:line="276" w:lineRule="auto"/>
                                    <w:ind w:left="28"/>
                                    <w:jc w:val="center"/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</w:rPr>
                                  </w:pPr>
                                  <w:r w:rsidRPr="00B60D30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  <w:t>Нормативный срок обучения</w:t>
                                  </w:r>
                                </w:p>
                              </w:tc>
                            </w:tr>
                            <w:tr w:rsidR="007936A8" w:rsidRPr="00B60D30" w14:paraId="6794CB69" w14:textId="77777777" w:rsidTr="00742AA4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trHeight w:val="340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425" w:type="pct"/>
                                  <w:vMerge/>
                                </w:tcPr>
                                <w:p w14:paraId="424D93FA" w14:textId="77777777" w:rsidR="007936A8" w:rsidRPr="00B60D30" w:rsidRDefault="007936A8" w:rsidP="007936A8">
                                  <w:pPr>
                                    <w:spacing w:after="60" w:line="276" w:lineRule="auto"/>
                                    <w:ind w:left="28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7" w:type="pct"/>
                                  <w:vMerge/>
                                </w:tcPr>
                                <w:p w14:paraId="3532BE1B" w14:textId="77777777" w:rsidR="007936A8" w:rsidRPr="00B60D30" w:rsidRDefault="007936A8" w:rsidP="007936A8">
                                  <w:pPr>
                                    <w:spacing w:after="60" w:line="276" w:lineRule="auto"/>
                                    <w:ind w:left="28"/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5" w:type="pct"/>
                                  <w:vMerge/>
                                </w:tcPr>
                                <w:p w14:paraId="76B3D4F1" w14:textId="77777777" w:rsidR="007936A8" w:rsidRPr="00B60D30" w:rsidRDefault="007936A8" w:rsidP="007936A8">
                                  <w:pPr>
                                    <w:spacing w:after="60" w:line="276" w:lineRule="auto"/>
                                    <w:ind w:left="28"/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03" w:type="pct"/>
                                </w:tcPr>
                                <w:p w14:paraId="6BFD1829" w14:textId="0074AB02" w:rsidR="007936A8" w:rsidRPr="00B60D30" w:rsidRDefault="00E00083" w:rsidP="007936A8">
                                  <w:pPr>
                                    <w:spacing w:after="60" w:line="276" w:lineRule="auto"/>
                                    <w:ind w:left="28"/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  <w:t xml:space="preserve">Форма обучения - </w:t>
                                  </w:r>
                                  <w:r w:rsidR="00757872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  <w:t>о</w:t>
                                  </w:r>
                                  <w:r w:rsidR="007936A8" w:rsidRPr="00B60D30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  <w:t>чн</w:t>
                                  </w:r>
                                  <w:r w:rsidR="00757872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  <w:t>ая</w:t>
                                  </w:r>
                                  <w:r w:rsidR="007936A8" w:rsidRPr="00B60D30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7936A8" w:rsidRPr="00B60D30" w14:paraId="58430E24" w14:textId="77777777" w:rsidTr="00742AA4">
                              <w:trPr>
                                <w:trHeight w:val="340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425" w:type="pct"/>
                                  <w:vAlign w:val="center"/>
                                </w:tcPr>
                                <w:p w14:paraId="524C7859" w14:textId="77777777" w:rsidR="007936A8" w:rsidRPr="00B60D30" w:rsidRDefault="007936A8" w:rsidP="00742AA4">
                                  <w:pPr>
                                    <w:spacing w:after="60" w:line="276" w:lineRule="auto"/>
                                    <w:ind w:left="28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</w:pPr>
                                  <w:r w:rsidRPr="00B60D30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827" w:type="pct"/>
                                  <w:vAlign w:val="center"/>
                                </w:tcPr>
                                <w:p w14:paraId="5AB1DC2D" w14:textId="77777777" w:rsidR="007936A8" w:rsidRPr="00B60D30" w:rsidRDefault="007936A8" w:rsidP="00742AA4">
                                  <w:pPr>
                                    <w:spacing w:after="60"/>
                                    <w:ind w:left="28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</w:pPr>
                                  <w:r w:rsidRPr="00B60D30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  <w:t>220206</w:t>
                                  </w:r>
                                </w:p>
                              </w:tc>
                              <w:tc>
                                <w:tcPr>
                                  <w:tcW w:w="1945" w:type="pct"/>
                                  <w:vAlign w:val="center"/>
                                </w:tcPr>
                                <w:p w14:paraId="74588F20" w14:textId="77777777" w:rsidR="007936A8" w:rsidRPr="00B60D30" w:rsidRDefault="007936A8" w:rsidP="00742AA4">
                                  <w:pPr>
                                    <w:spacing w:after="60"/>
                                    <w:ind w:left="28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</w:pPr>
                                  <w:r w:rsidRPr="00B60D30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  <w:t xml:space="preserve">Автоматизированные системы обработки информации и управления (по отраслям) </w:t>
                                  </w:r>
                                </w:p>
                              </w:tc>
                              <w:tc>
                                <w:tcPr>
                                  <w:tcW w:w="1803" w:type="pct"/>
                                  <w:vAlign w:val="center"/>
                                </w:tcPr>
                                <w:p w14:paraId="0477A43B" w14:textId="61BB1E0D" w:rsidR="007936A8" w:rsidRPr="00E00083" w:rsidRDefault="007936A8" w:rsidP="00742AA4">
                                  <w:pPr>
                                    <w:spacing w:after="60"/>
                                    <w:ind w:left="28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</w:pPr>
                                  <w:r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 xml:space="preserve">2 г. 10 мес. </w:t>
                                  </w:r>
                                  <w:r w:rsidR="00E00083"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 xml:space="preserve"> </w:t>
                                  </w:r>
                                  <w:r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>-на</w:t>
                                  </w:r>
                                  <w:r w:rsidR="00AA0828"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 xml:space="preserve"> </w:t>
                                  </w:r>
                                  <w:r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>базе 9 кл.</w:t>
                                  </w:r>
                                </w:p>
                                <w:p w14:paraId="7CE42A98" w14:textId="6A10D3FA" w:rsidR="007936A8" w:rsidRPr="00E00083" w:rsidRDefault="007936A8" w:rsidP="00742AA4">
                                  <w:pPr>
                                    <w:spacing w:after="60"/>
                                    <w:ind w:left="28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</w:pPr>
                                  <w:r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>1 г. 10 мес.</w:t>
                                  </w:r>
                                  <w:r w:rsidR="00E00083"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 xml:space="preserve"> </w:t>
                                  </w:r>
                                  <w:r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 xml:space="preserve"> -на</w:t>
                                  </w:r>
                                  <w:r w:rsidR="00AA0828"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 xml:space="preserve"> </w:t>
                                  </w:r>
                                  <w:r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>базе 11 кл.</w:t>
                                  </w:r>
                                </w:p>
                              </w:tc>
                            </w:tr>
                            <w:tr w:rsidR="007936A8" w:rsidRPr="00B60D30" w14:paraId="120A8357" w14:textId="77777777" w:rsidTr="00742AA4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trHeight w:val="340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425" w:type="pct"/>
                                  <w:vAlign w:val="center"/>
                                </w:tcPr>
                                <w:p w14:paraId="1F825DE9" w14:textId="77777777" w:rsidR="007936A8" w:rsidRPr="00B60D30" w:rsidRDefault="007936A8" w:rsidP="00742AA4">
                                  <w:pPr>
                                    <w:spacing w:after="60" w:line="276" w:lineRule="auto"/>
                                    <w:ind w:left="28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</w:pPr>
                                  <w:r w:rsidRPr="00B60D30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827" w:type="pct"/>
                                  <w:vAlign w:val="center"/>
                                </w:tcPr>
                                <w:p w14:paraId="67597D86" w14:textId="77777777" w:rsidR="007936A8" w:rsidRPr="00B60D30" w:rsidRDefault="007936A8" w:rsidP="00742AA4">
                                  <w:pPr>
                                    <w:spacing w:after="60"/>
                                    <w:ind w:left="28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</w:pPr>
                                  <w:r w:rsidRPr="00B60D30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  <w:t>050303</w:t>
                                  </w:r>
                                </w:p>
                              </w:tc>
                              <w:tc>
                                <w:tcPr>
                                  <w:tcW w:w="1945" w:type="pct"/>
                                  <w:vAlign w:val="center"/>
                                </w:tcPr>
                                <w:p w14:paraId="6F315B43" w14:textId="77777777" w:rsidR="007936A8" w:rsidRPr="00B60D30" w:rsidRDefault="007936A8" w:rsidP="00742AA4">
                                  <w:pPr>
                                    <w:spacing w:after="60"/>
                                    <w:ind w:left="28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</w:pPr>
                                  <w:r w:rsidRPr="00B60D30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  <w:t xml:space="preserve">“Иностранный язык (Английский язык)” </w:t>
                                  </w:r>
                                </w:p>
                              </w:tc>
                              <w:tc>
                                <w:tcPr>
                                  <w:tcW w:w="1803" w:type="pct"/>
                                  <w:vAlign w:val="center"/>
                                </w:tcPr>
                                <w:p w14:paraId="53871485" w14:textId="151E9680" w:rsidR="007936A8" w:rsidRPr="00E00083" w:rsidRDefault="007936A8" w:rsidP="00742AA4">
                                  <w:pPr>
                                    <w:spacing w:after="60"/>
                                    <w:ind w:left="28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</w:pPr>
                                  <w:r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 xml:space="preserve">2 г. 10 мес. </w:t>
                                  </w:r>
                                  <w:r w:rsidR="00E00083"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 xml:space="preserve"> </w:t>
                                  </w:r>
                                  <w:r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>-на</w:t>
                                  </w:r>
                                  <w:r w:rsidR="00AA0828"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 xml:space="preserve"> </w:t>
                                  </w:r>
                                  <w:r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>базе 9 кл.</w:t>
                                  </w:r>
                                </w:p>
                                <w:p w14:paraId="002B23D6" w14:textId="452848E8" w:rsidR="007936A8" w:rsidRPr="00E00083" w:rsidRDefault="007936A8" w:rsidP="00742AA4">
                                  <w:pPr>
                                    <w:spacing w:after="60"/>
                                    <w:ind w:left="28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</w:pPr>
                                  <w:r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 xml:space="preserve">1 г. 10 мес. </w:t>
                                  </w:r>
                                  <w:r w:rsidR="00E00083"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 xml:space="preserve"> </w:t>
                                  </w:r>
                                  <w:r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>-на</w:t>
                                  </w:r>
                                  <w:r w:rsidR="00AA0828"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 xml:space="preserve"> </w:t>
                                  </w:r>
                                  <w:r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>базе 11 кл.</w:t>
                                  </w:r>
                                </w:p>
                              </w:tc>
                            </w:tr>
                            <w:tr w:rsidR="007936A8" w:rsidRPr="00B60D30" w14:paraId="215E5D72" w14:textId="77777777" w:rsidTr="00742AA4">
                              <w:trPr>
                                <w:trHeight w:val="340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425" w:type="pct"/>
                                  <w:vAlign w:val="center"/>
                                </w:tcPr>
                                <w:p w14:paraId="385D55BB" w14:textId="77777777" w:rsidR="007936A8" w:rsidRPr="00B60D30" w:rsidRDefault="007936A8" w:rsidP="00742AA4">
                                  <w:pPr>
                                    <w:spacing w:after="60" w:line="276" w:lineRule="auto"/>
                                    <w:ind w:left="28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</w:pPr>
                                  <w:r w:rsidRPr="00B60D30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827" w:type="pct"/>
                                  <w:vAlign w:val="center"/>
                                </w:tcPr>
                                <w:p w14:paraId="6FAEC6D2" w14:textId="77777777" w:rsidR="007936A8" w:rsidRPr="00B60D30" w:rsidRDefault="007936A8" w:rsidP="00742AA4">
                                  <w:pPr>
                                    <w:spacing w:after="60"/>
                                    <w:ind w:left="28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</w:pPr>
                                  <w:r w:rsidRPr="00B60D30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  <w:t>080106</w:t>
                                  </w:r>
                                </w:p>
                              </w:tc>
                              <w:tc>
                                <w:tcPr>
                                  <w:tcW w:w="1945" w:type="pct"/>
                                  <w:vAlign w:val="center"/>
                                </w:tcPr>
                                <w:p w14:paraId="1F0E5B2E" w14:textId="77777777" w:rsidR="007936A8" w:rsidRPr="00B60D30" w:rsidRDefault="007936A8" w:rsidP="00742AA4">
                                  <w:pPr>
                                    <w:spacing w:after="60"/>
                                    <w:ind w:left="28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</w:pPr>
                                  <w:r w:rsidRPr="00B60D30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  <w:t>Финансы (по отраслям)</w:t>
                                  </w:r>
                                </w:p>
                              </w:tc>
                              <w:tc>
                                <w:tcPr>
                                  <w:tcW w:w="1803" w:type="pct"/>
                                  <w:vAlign w:val="center"/>
                                </w:tcPr>
                                <w:p w14:paraId="04CCB4FA" w14:textId="4DAEAF8A" w:rsidR="007936A8" w:rsidRPr="00E00083" w:rsidRDefault="007936A8" w:rsidP="00742AA4">
                                  <w:pPr>
                                    <w:spacing w:after="60"/>
                                    <w:ind w:left="28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</w:pPr>
                                  <w:r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 xml:space="preserve">2 г. 10 мес. </w:t>
                                  </w:r>
                                  <w:r w:rsidR="00E00083"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 xml:space="preserve"> </w:t>
                                  </w:r>
                                  <w:r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>-на</w:t>
                                  </w:r>
                                  <w:r w:rsidR="00AA0828"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 xml:space="preserve"> </w:t>
                                  </w:r>
                                  <w:r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>базе 9 кл.</w:t>
                                  </w:r>
                                </w:p>
                                <w:p w14:paraId="3C479650" w14:textId="7599A193" w:rsidR="007936A8" w:rsidRPr="00E00083" w:rsidRDefault="007936A8" w:rsidP="00742AA4">
                                  <w:pPr>
                                    <w:spacing w:after="60"/>
                                    <w:ind w:left="28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</w:pPr>
                                  <w:r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 xml:space="preserve">1 г. 10 мес. </w:t>
                                  </w:r>
                                  <w:r w:rsidR="00E00083"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 xml:space="preserve"> </w:t>
                                  </w:r>
                                  <w:r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>-на</w:t>
                                  </w:r>
                                  <w:r w:rsidR="00AA0828"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 xml:space="preserve"> </w:t>
                                  </w:r>
                                  <w:r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>базе 11 кл.</w:t>
                                  </w:r>
                                </w:p>
                              </w:tc>
                            </w:tr>
                            <w:tr w:rsidR="007936A8" w:rsidRPr="00B60D30" w14:paraId="1248745C" w14:textId="77777777" w:rsidTr="00742AA4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trHeight w:val="340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425" w:type="pct"/>
                                  <w:vAlign w:val="center"/>
                                </w:tcPr>
                                <w:p w14:paraId="3C33A4D9" w14:textId="77777777" w:rsidR="007936A8" w:rsidRPr="00B60D30" w:rsidRDefault="007936A8" w:rsidP="00742AA4">
                                  <w:pPr>
                                    <w:spacing w:after="60" w:line="276" w:lineRule="auto"/>
                                    <w:ind w:left="28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</w:pPr>
                                  <w:r w:rsidRPr="00B60D30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827" w:type="pct"/>
                                  <w:vAlign w:val="center"/>
                                </w:tcPr>
                                <w:p w14:paraId="2447E8C8" w14:textId="77777777" w:rsidR="007936A8" w:rsidRPr="00B60D30" w:rsidRDefault="007936A8" w:rsidP="00742AA4">
                                  <w:pPr>
                                    <w:spacing w:after="60"/>
                                    <w:ind w:left="28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</w:pPr>
                                  <w:r w:rsidRPr="00B60D30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  <w:t>030503</w:t>
                                  </w:r>
                                </w:p>
                              </w:tc>
                              <w:tc>
                                <w:tcPr>
                                  <w:tcW w:w="1945" w:type="pct"/>
                                  <w:vAlign w:val="center"/>
                                </w:tcPr>
                                <w:p w14:paraId="75BA1339" w14:textId="77777777" w:rsidR="007936A8" w:rsidRPr="00B60D30" w:rsidRDefault="007936A8" w:rsidP="00742AA4">
                                  <w:pPr>
                                    <w:spacing w:after="60"/>
                                    <w:ind w:left="28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</w:pPr>
                                  <w:r w:rsidRPr="00B60D30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8"/>
                                      <w:lang w:val="ky-KG"/>
                                    </w:rPr>
                                    <w:t xml:space="preserve">Правоведение </w:t>
                                  </w:r>
                                </w:p>
                              </w:tc>
                              <w:tc>
                                <w:tcPr>
                                  <w:tcW w:w="1803" w:type="pct"/>
                                  <w:vAlign w:val="center"/>
                                </w:tcPr>
                                <w:p w14:paraId="7E80785A" w14:textId="0B4FB574" w:rsidR="007936A8" w:rsidRPr="00E00083" w:rsidRDefault="007936A8" w:rsidP="00742AA4">
                                  <w:pPr>
                                    <w:spacing w:after="60"/>
                                    <w:ind w:left="28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</w:pPr>
                                  <w:r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 xml:space="preserve">2 г. 10 мес. </w:t>
                                  </w:r>
                                  <w:r w:rsidR="00E00083"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 xml:space="preserve"> </w:t>
                                  </w:r>
                                  <w:r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>-на</w:t>
                                  </w:r>
                                  <w:r w:rsidR="00E00083"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 xml:space="preserve"> </w:t>
                                  </w:r>
                                  <w:r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>базе 9 кл.</w:t>
                                  </w:r>
                                </w:p>
                                <w:p w14:paraId="2195FE45" w14:textId="337A0525" w:rsidR="007936A8" w:rsidRPr="00E00083" w:rsidRDefault="00E00083" w:rsidP="00742AA4">
                                  <w:pPr>
                                    <w:spacing w:after="60"/>
                                    <w:ind w:left="28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</w:pPr>
                                  <w:r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>1</w:t>
                                  </w:r>
                                  <w:r w:rsidR="007936A8"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 xml:space="preserve">г. 10 мес. </w:t>
                                  </w:r>
                                  <w:r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 xml:space="preserve"> -н</w:t>
                                  </w:r>
                                  <w:r w:rsidR="007936A8"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>а</w:t>
                                  </w:r>
                                  <w:r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 xml:space="preserve"> </w:t>
                                  </w:r>
                                  <w:r w:rsidR="007936A8" w:rsidRPr="00E00083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  <w:lang w:val="ky-KG"/>
                                    </w:rPr>
                                    <w:t>базе 11 кл.</w:t>
                                  </w:r>
                                </w:p>
                              </w:tc>
                            </w:tr>
                            <w:bookmarkEnd w:id="2"/>
                          </w:tbl>
                          <w:p w14:paraId="00A4B85B" w14:textId="4D85E346" w:rsidR="007936A8" w:rsidRPr="00742AA4" w:rsidRDefault="007936A8">
                            <w:pPr>
                              <w:rPr>
                                <w:noProof/>
                                <w:sz w:val="10"/>
                                <w:szCs w:val="12"/>
                              </w:rPr>
                            </w:pPr>
                          </w:p>
                          <w:p w14:paraId="7897C2CF" w14:textId="66284297" w:rsidR="00A013F3" w:rsidRDefault="00A013F3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8F7DFD" wp14:editId="282D2C49">
                                  <wp:extent cx="3050540" cy="3897630"/>
                                  <wp:effectExtent l="0" t="0" r="0" b="7620"/>
                                  <wp:docPr id="6" name="Рисунок 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Рисунок 6"/>
                                          <pic:cNvPicPr/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50540" cy="38976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FA673E3" w14:textId="7E33BE46" w:rsidR="00A013F3" w:rsidRDefault="00A013F3">
                            <w:pPr>
                              <w:rPr>
                                <w:noProof/>
                              </w:rPr>
                            </w:pPr>
                          </w:p>
                          <w:p w14:paraId="17B92962" w14:textId="35755E1B" w:rsidR="00A013F3" w:rsidRDefault="00A013F3">
                            <w:pPr>
                              <w:rPr>
                                <w:noProof/>
                              </w:rPr>
                            </w:pPr>
                          </w:p>
                          <w:p w14:paraId="72A812EA" w14:textId="0C4EECD1" w:rsidR="00A013F3" w:rsidRDefault="00A013F3">
                            <w:pPr>
                              <w:rPr>
                                <w:noProof/>
                              </w:rPr>
                            </w:pPr>
                          </w:p>
                          <w:p w14:paraId="23E75FAE" w14:textId="7E4E6961" w:rsidR="00A013F3" w:rsidRDefault="00A013F3">
                            <w:pPr>
                              <w:rPr>
                                <w:noProof/>
                              </w:rPr>
                            </w:pPr>
                          </w:p>
                          <w:p w14:paraId="212D9FE8" w14:textId="6E5C4FE2" w:rsidR="00A013F3" w:rsidRDefault="00A013F3">
                            <w:pPr>
                              <w:rPr>
                                <w:noProof/>
                              </w:rPr>
                            </w:pPr>
                          </w:p>
                          <w:p w14:paraId="667191AD" w14:textId="2DEE8E5D" w:rsidR="00A013F3" w:rsidRDefault="00A013F3">
                            <w:pPr>
                              <w:rPr>
                                <w:noProof/>
                              </w:rPr>
                            </w:pPr>
                          </w:p>
                          <w:p w14:paraId="33D84A92" w14:textId="0BB19324" w:rsidR="00A013F3" w:rsidRDefault="00A013F3">
                            <w:pPr>
                              <w:rPr>
                                <w:noProof/>
                              </w:rPr>
                            </w:pPr>
                          </w:p>
                          <w:p w14:paraId="36668639" w14:textId="163810C0" w:rsidR="00A013F3" w:rsidRDefault="00A013F3">
                            <w:pPr>
                              <w:rPr>
                                <w:noProof/>
                              </w:rPr>
                            </w:pPr>
                          </w:p>
                          <w:p w14:paraId="7FE759A2" w14:textId="69668B6B" w:rsidR="00A013F3" w:rsidRDefault="00A013F3">
                            <w:pPr>
                              <w:rPr>
                                <w:noProof/>
                              </w:rPr>
                            </w:pPr>
                          </w:p>
                          <w:p w14:paraId="1DFF738C" w14:textId="6C007602" w:rsidR="00A013F3" w:rsidRDefault="00A013F3">
                            <w:pPr>
                              <w:rPr>
                                <w:noProof/>
                              </w:rPr>
                            </w:pPr>
                          </w:p>
                          <w:p w14:paraId="68BC14BF" w14:textId="1274E47E" w:rsidR="00A013F3" w:rsidRDefault="00A013F3">
                            <w:pPr>
                              <w:rPr>
                                <w:noProof/>
                              </w:rPr>
                            </w:pPr>
                          </w:p>
                          <w:p w14:paraId="296E67FA" w14:textId="0B97B020" w:rsidR="00A013F3" w:rsidRDefault="00A013F3">
                            <w:pPr>
                              <w:rPr>
                                <w:noProof/>
                              </w:rPr>
                            </w:pPr>
                          </w:p>
                          <w:p w14:paraId="554C67FB" w14:textId="77777777" w:rsidR="00A013F3" w:rsidRDefault="00A013F3">
                            <w:pPr>
                              <w:rPr>
                                <w:noProof/>
                              </w:rPr>
                            </w:pPr>
                          </w:p>
                          <w:p w14:paraId="711E7014" w14:textId="0F138809" w:rsidR="00E00083" w:rsidRDefault="00E0008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D105CD" id="Надпись 29" o:spid="_x0000_s1041" type="#_x0000_t202" style="position:absolute;margin-left:515.55pt;margin-top:-10.5pt;width:255.1pt;height:552.7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" filled="f" strokecolor="#f58f7a [1940]" strokeweight=".5pt">
                <v:textbox>
                  <w:txbxContent>
                    <w:p w14:paraId="2FBA3680" w14:textId="77777777" w:rsidR="007936A8" w:rsidRPr="007936A8" w:rsidRDefault="007936A8" w:rsidP="007936A8">
                      <w:pPr>
                        <w:keepNext/>
                        <w:keepLines/>
                        <w:spacing w:before="120" w:after="160"/>
                        <w:contextualSpacing/>
                        <w:outlineLvl w:val="1"/>
                        <w:rPr>
                          <w:rFonts w:ascii="Times New Roman" w:eastAsia="Times New Roman" w:hAnsi="Times New Roman" w:cs="Times New Roman"/>
                          <w:b/>
                          <w:color w:val="2F5496"/>
                          <w:sz w:val="28"/>
                          <w:szCs w:val="28"/>
                          <w:lang w:eastAsia="ja-JP"/>
                        </w:rPr>
                      </w:pPr>
                      <w:r w:rsidRPr="007936A8">
                        <w:rPr>
                          <w:rFonts w:ascii="Times New Roman" w:eastAsia="Times New Roman" w:hAnsi="Times New Roman" w:cs="Times New Roman"/>
                          <w:b/>
                          <w:color w:val="2F5496"/>
                          <w:sz w:val="28"/>
                          <w:szCs w:val="28"/>
                          <w:lang w:eastAsia="ja-JP"/>
                        </w:rPr>
                        <w:t>СРЕДНЕЕ ПРОФЕССИОНАЛЬНОЕ ОБРАЗОВАНИЕ</w:t>
                      </w:r>
                    </w:p>
                    <w:tbl>
                      <w:tblPr>
                        <w:tblStyle w:val="-41"/>
                        <w:tblW w:w="5100" w:type="dxa"/>
                        <w:tblInd w:w="-1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433"/>
                        <w:gridCol w:w="844"/>
                        <w:gridCol w:w="1984"/>
                        <w:gridCol w:w="1839"/>
                      </w:tblGrid>
                      <w:tr w:rsidR="007936A8" w:rsidRPr="00B60D30" w14:paraId="2C57E088" w14:textId="77777777" w:rsidTr="00742AA4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trHeight w:val="340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425" w:type="pct"/>
                            <w:vMerge w:val="restart"/>
                            <w:vAlign w:val="center"/>
                            <w:hideMark/>
                          </w:tcPr>
                          <w:p w14:paraId="15C9A4EB" w14:textId="77777777" w:rsidR="007936A8" w:rsidRPr="00B60D30" w:rsidRDefault="007936A8" w:rsidP="007936A8">
                            <w:pPr>
                              <w:spacing w:after="60" w:line="276" w:lineRule="auto"/>
                              <w:ind w:left="28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</w:rPr>
                            </w:pPr>
                            <w:bookmarkStart w:id="3" w:name="_Hlk162969033"/>
                            <w:r w:rsidRPr="00B60D30"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  <w:t>№</w:t>
                            </w:r>
                          </w:p>
                        </w:tc>
                        <w:tc>
                          <w:tcPr>
                            <w:tcW w:w="827" w:type="pct"/>
                            <w:vMerge w:val="restart"/>
                            <w:vAlign w:val="center"/>
                            <w:hideMark/>
                          </w:tcPr>
                          <w:p w14:paraId="73C88BBB" w14:textId="77777777" w:rsidR="007936A8" w:rsidRPr="00B60D30" w:rsidRDefault="007936A8" w:rsidP="007936A8">
                            <w:pPr>
                              <w:spacing w:after="60" w:line="276" w:lineRule="auto"/>
                              <w:ind w:left="28"/>
                              <w:jc w:val="center"/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</w:rPr>
                            </w:pPr>
                            <w:r w:rsidRPr="00B60D30"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  <w:t>Шифр</w:t>
                            </w:r>
                          </w:p>
                        </w:tc>
                        <w:tc>
                          <w:tcPr>
                            <w:tcW w:w="1945" w:type="pct"/>
                            <w:vMerge w:val="restart"/>
                            <w:vAlign w:val="center"/>
                            <w:hideMark/>
                          </w:tcPr>
                          <w:p w14:paraId="6FA58642" w14:textId="77777777" w:rsidR="007936A8" w:rsidRPr="00B60D30" w:rsidRDefault="007936A8" w:rsidP="007936A8">
                            <w:pPr>
                              <w:spacing w:after="60" w:line="276" w:lineRule="auto"/>
                              <w:ind w:left="28"/>
                              <w:jc w:val="center"/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</w:rPr>
                            </w:pPr>
                            <w:r w:rsidRPr="00B60D30"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  <w:t>Название программы</w:t>
                            </w:r>
                          </w:p>
                        </w:tc>
                        <w:tc>
                          <w:tcPr>
                            <w:tcW w:w="1803" w:type="pct"/>
                            <w:vAlign w:val="center"/>
                            <w:hideMark/>
                          </w:tcPr>
                          <w:p w14:paraId="3C1C7F99" w14:textId="77777777" w:rsidR="007936A8" w:rsidRPr="00B60D30" w:rsidRDefault="007936A8" w:rsidP="007936A8">
                            <w:pPr>
                              <w:spacing w:after="60" w:line="276" w:lineRule="auto"/>
                              <w:ind w:left="28"/>
                              <w:jc w:val="center"/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</w:rPr>
                            </w:pPr>
                            <w:r w:rsidRPr="00B60D30"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  <w:t>Нормативный срок обучения</w:t>
                            </w:r>
                          </w:p>
                        </w:tc>
                      </w:tr>
                      <w:tr w:rsidR="007936A8" w:rsidRPr="00B60D30" w14:paraId="6794CB69" w14:textId="77777777" w:rsidTr="00742AA4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trHeight w:val="340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425" w:type="pct"/>
                            <w:vMerge/>
                          </w:tcPr>
                          <w:p w14:paraId="424D93FA" w14:textId="77777777" w:rsidR="007936A8" w:rsidRPr="00B60D30" w:rsidRDefault="007936A8" w:rsidP="007936A8">
                            <w:pPr>
                              <w:spacing w:after="60" w:line="276" w:lineRule="auto"/>
                              <w:ind w:left="28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</w:pPr>
                          </w:p>
                        </w:tc>
                        <w:tc>
                          <w:tcPr>
                            <w:tcW w:w="827" w:type="pct"/>
                            <w:vMerge/>
                          </w:tcPr>
                          <w:p w14:paraId="3532BE1B" w14:textId="77777777" w:rsidR="007936A8" w:rsidRPr="00B60D30" w:rsidRDefault="007936A8" w:rsidP="007936A8">
                            <w:pPr>
                              <w:spacing w:after="60" w:line="276" w:lineRule="auto"/>
                              <w:ind w:left="28"/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</w:pPr>
                          </w:p>
                        </w:tc>
                        <w:tc>
                          <w:tcPr>
                            <w:tcW w:w="1945" w:type="pct"/>
                            <w:vMerge/>
                          </w:tcPr>
                          <w:p w14:paraId="76B3D4F1" w14:textId="77777777" w:rsidR="007936A8" w:rsidRPr="00B60D30" w:rsidRDefault="007936A8" w:rsidP="007936A8">
                            <w:pPr>
                              <w:spacing w:after="60" w:line="276" w:lineRule="auto"/>
                              <w:ind w:left="28"/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</w:pPr>
                          </w:p>
                        </w:tc>
                        <w:tc>
                          <w:tcPr>
                            <w:tcW w:w="1803" w:type="pct"/>
                          </w:tcPr>
                          <w:p w14:paraId="6BFD1829" w14:textId="0074AB02" w:rsidR="007936A8" w:rsidRPr="00B60D30" w:rsidRDefault="00E00083" w:rsidP="007936A8">
                            <w:pPr>
                              <w:spacing w:after="60" w:line="276" w:lineRule="auto"/>
                              <w:ind w:left="28"/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  <w:t xml:space="preserve">Форма обучения - </w:t>
                            </w:r>
                            <w:r w:rsidR="00757872"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  <w:t>о</w:t>
                            </w:r>
                            <w:r w:rsidR="007936A8" w:rsidRPr="00B60D30"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  <w:t>чн</w:t>
                            </w:r>
                            <w:r w:rsidR="00757872"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  <w:t>ая</w:t>
                            </w:r>
                            <w:r w:rsidR="007936A8" w:rsidRPr="00B60D30"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  <w:t xml:space="preserve"> </w:t>
                            </w:r>
                          </w:p>
                        </w:tc>
                      </w:tr>
                      <w:tr w:rsidR="007936A8" w:rsidRPr="00B60D30" w14:paraId="58430E24" w14:textId="77777777" w:rsidTr="00742AA4">
                        <w:trPr>
                          <w:trHeight w:val="340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425" w:type="pct"/>
                            <w:vAlign w:val="center"/>
                          </w:tcPr>
                          <w:p w14:paraId="524C7859" w14:textId="77777777" w:rsidR="007936A8" w:rsidRPr="00B60D30" w:rsidRDefault="007936A8" w:rsidP="00742AA4">
                            <w:pPr>
                              <w:spacing w:after="60" w:line="276" w:lineRule="auto"/>
                              <w:ind w:left="28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</w:pPr>
                            <w:r w:rsidRPr="00B60D30"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827" w:type="pct"/>
                            <w:vAlign w:val="center"/>
                          </w:tcPr>
                          <w:p w14:paraId="5AB1DC2D" w14:textId="77777777" w:rsidR="007936A8" w:rsidRPr="00B60D30" w:rsidRDefault="007936A8" w:rsidP="00742AA4">
                            <w:pPr>
                              <w:spacing w:after="60"/>
                              <w:ind w:left="28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</w:pPr>
                            <w:r w:rsidRPr="00B60D30"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  <w:t>220206</w:t>
                            </w:r>
                          </w:p>
                        </w:tc>
                        <w:tc>
                          <w:tcPr>
                            <w:tcW w:w="1945" w:type="pct"/>
                            <w:vAlign w:val="center"/>
                          </w:tcPr>
                          <w:p w14:paraId="74588F20" w14:textId="77777777" w:rsidR="007936A8" w:rsidRPr="00B60D30" w:rsidRDefault="007936A8" w:rsidP="00742AA4">
                            <w:pPr>
                              <w:spacing w:after="60"/>
                              <w:ind w:left="28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</w:pPr>
                            <w:r w:rsidRPr="00B60D30"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  <w:t xml:space="preserve">Автоматизированные системы обработки информации и управления (по отраслям) </w:t>
                            </w:r>
                          </w:p>
                        </w:tc>
                        <w:tc>
                          <w:tcPr>
                            <w:tcW w:w="1803" w:type="pct"/>
                            <w:vAlign w:val="center"/>
                          </w:tcPr>
                          <w:p w14:paraId="0477A43B" w14:textId="61BB1E0D" w:rsidR="007936A8" w:rsidRPr="00E00083" w:rsidRDefault="007936A8" w:rsidP="00742AA4">
                            <w:pPr>
                              <w:spacing w:after="60"/>
                              <w:ind w:left="28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</w:pPr>
                            <w:r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 xml:space="preserve">2 г. 10 мес. </w:t>
                            </w:r>
                            <w:r w:rsidR="00E00083"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 xml:space="preserve"> </w:t>
                            </w:r>
                            <w:r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>-на</w:t>
                            </w:r>
                            <w:r w:rsidR="00AA0828"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 xml:space="preserve"> </w:t>
                            </w:r>
                            <w:r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>базе 9 кл.</w:t>
                            </w:r>
                          </w:p>
                          <w:p w14:paraId="7CE42A98" w14:textId="6A10D3FA" w:rsidR="007936A8" w:rsidRPr="00E00083" w:rsidRDefault="007936A8" w:rsidP="00742AA4">
                            <w:pPr>
                              <w:spacing w:after="60"/>
                              <w:ind w:left="28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</w:pPr>
                            <w:r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>1 г. 10 мес.</w:t>
                            </w:r>
                            <w:r w:rsidR="00E00083"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 xml:space="preserve"> </w:t>
                            </w:r>
                            <w:r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 xml:space="preserve"> -на</w:t>
                            </w:r>
                            <w:r w:rsidR="00AA0828"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 xml:space="preserve"> </w:t>
                            </w:r>
                            <w:r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>базе 11 кл.</w:t>
                            </w:r>
                          </w:p>
                        </w:tc>
                      </w:tr>
                      <w:tr w:rsidR="007936A8" w:rsidRPr="00B60D30" w14:paraId="120A8357" w14:textId="77777777" w:rsidTr="00742AA4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trHeight w:val="340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425" w:type="pct"/>
                            <w:vAlign w:val="center"/>
                          </w:tcPr>
                          <w:p w14:paraId="1F825DE9" w14:textId="77777777" w:rsidR="007936A8" w:rsidRPr="00B60D30" w:rsidRDefault="007936A8" w:rsidP="00742AA4">
                            <w:pPr>
                              <w:spacing w:after="60" w:line="276" w:lineRule="auto"/>
                              <w:ind w:left="28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</w:pPr>
                            <w:r w:rsidRPr="00B60D30"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827" w:type="pct"/>
                            <w:vAlign w:val="center"/>
                          </w:tcPr>
                          <w:p w14:paraId="67597D86" w14:textId="77777777" w:rsidR="007936A8" w:rsidRPr="00B60D30" w:rsidRDefault="007936A8" w:rsidP="00742AA4">
                            <w:pPr>
                              <w:spacing w:after="60"/>
                              <w:ind w:left="28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</w:pPr>
                            <w:r w:rsidRPr="00B60D30"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  <w:t>050303</w:t>
                            </w:r>
                          </w:p>
                        </w:tc>
                        <w:tc>
                          <w:tcPr>
                            <w:tcW w:w="1945" w:type="pct"/>
                            <w:vAlign w:val="center"/>
                          </w:tcPr>
                          <w:p w14:paraId="6F315B43" w14:textId="77777777" w:rsidR="007936A8" w:rsidRPr="00B60D30" w:rsidRDefault="007936A8" w:rsidP="00742AA4">
                            <w:pPr>
                              <w:spacing w:after="60"/>
                              <w:ind w:left="28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</w:pPr>
                            <w:r w:rsidRPr="00B60D30"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  <w:t xml:space="preserve">“Иностранный язык (Английский язык)” </w:t>
                            </w:r>
                          </w:p>
                        </w:tc>
                        <w:tc>
                          <w:tcPr>
                            <w:tcW w:w="1803" w:type="pct"/>
                            <w:vAlign w:val="center"/>
                          </w:tcPr>
                          <w:p w14:paraId="53871485" w14:textId="151E9680" w:rsidR="007936A8" w:rsidRPr="00E00083" w:rsidRDefault="007936A8" w:rsidP="00742AA4">
                            <w:pPr>
                              <w:spacing w:after="60"/>
                              <w:ind w:left="28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</w:pPr>
                            <w:r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 xml:space="preserve">2 г. 10 мес. </w:t>
                            </w:r>
                            <w:r w:rsidR="00E00083"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 xml:space="preserve"> </w:t>
                            </w:r>
                            <w:r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>-на</w:t>
                            </w:r>
                            <w:r w:rsidR="00AA0828"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 xml:space="preserve"> </w:t>
                            </w:r>
                            <w:r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>базе 9 кл.</w:t>
                            </w:r>
                          </w:p>
                          <w:p w14:paraId="002B23D6" w14:textId="452848E8" w:rsidR="007936A8" w:rsidRPr="00E00083" w:rsidRDefault="007936A8" w:rsidP="00742AA4">
                            <w:pPr>
                              <w:spacing w:after="60"/>
                              <w:ind w:left="28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</w:pPr>
                            <w:r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 xml:space="preserve">1 г. 10 мес. </w:t>
                            </w:r>
                            <w:r w:rsidR="00E00083"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 xml:space="preserve"> </w:t>
                            </w:r>
                            <w:r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>-на</w:t>
                            </w:r>
                            <w:r w:rsidR="00AA0828"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 xml:space="preserve"> </w:t>
                            </w:r>
                            <w:r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>базе 11 кл.</w:t>
                            </w:r>
                          </w:p>
                        </w:tc>
                      </w:tr>
                      <w:tr w:rsidR="007936A8" w:rsidRPr="00B60D30" w14:paraId="215E5D72" w14:textId="77777777" w:rsidTr="00742AA4">
                        <w:trPr>
                          <w:trHeight w:val="340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425" w:type="pct"/>
                            <w:vAlign w:val="center"/>
                          </w:tcPr>
                          <w:p w14:paraId="385D55BB" w14:textId="77777777" w:rsidR="007936A8" w:rsidRPr="00B60D30" w:rsidRDefault="007936A8" w:rsidP="00742AA4">
                            <w:pPr>
                              <w:spacing w:after="60" w:line="276" w:lineRule="auto"/>
                              <w:ind w:left="28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</w:pPr>
                            <w:r w:rsidRPr="00B60D30"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827" w:type="pct"/>
                            <w:vAlign w:val="center"/>
                          </w:tcPr>
                          <w:p w14:paraId="6FAEC6D2" w14:textId="77777777" w:rsidR="007936A8" w:rsidRPr="00B60D30" w:rsidRDefault="007936A8" w:rsidP="00742AA4">
                            <w:pPr>
                              <w:spacing w:after="60"/>
                              <w:ind w:left="28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</w:pPr>
                            <w:r w:rsidRPr="00B60D30"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  <w:t>080106</w:t>
                            </w:r>
                          </w:p>
                        </w:tc>
                        <w:tc>
                          <w:tcPr>
                            <w:tcW w:w="1945" w:type="pct"/>
                            <w:vAlign w:val="center"/>
                          </w:tcPr>
                          <w:p w14:paraId="1F0E5B2E" w14:textId="77777777" w:rsidR="007936A8" w:rsidRPr="00B60D30" w:rsidRDefault="007936A8" w:rsidP="00742AA4">
                            <w:pPr>
                              <w:spacing w:after="60"/>
                              <w:ind w:left="28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</w:pPr>
                            <w:r w:rsidRPr="00B60D30"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  <w:t>Финансы (по отраслям)</w:t>
                            </w:r>
                          </w:p>
                        </w:tc>
                        <w:tc>
                          <w:tcPr>
                            <w:tcW w:w="1803" w:type="pct"/>
                            <w:vAlign w:val="center"/>
                          </w:tcPr>
                          <w:p w14:paraId="04CCB4FA" w14:textId="4DAEAF8A" w:rsidR="007936A8" w:rsidRPr="00E00083" w:rsidRDefault="007936A8" w:rsidP="00742AA4">
                            <w:pPr>
                              <w:spacing w:after="60"/>
                              <w:ind w:left="28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</w:pPr>
                            <w:r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 xml:space="preserve">2 г. 10 мес. </w:t>
                            </w:r>
                            <w:r w:rsidR="00E00083"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 xml:space="preserve"> </w:t>
                            </w:r>
                            <w:r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>-на</w:t>
                            </w:r>
                            <w:r w:rsidR="00AA0828"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 xml:space="preserve"> </w:t>
                            </w:r>
                            <w:r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>базе 9 кл.</w:t>
                            </w:r>
                          </w:p>
                          <w:p w14:paraId="3C479650" w14:textId="7599A193" w:rsidR="007936A8" w:rsidRPr="00E00083" w:rsidRDefault="007936A8" w:rsidP="00742AA4">
                            <w:pPr>
                              <w:spacing w:after="60"/>
                              <w:ind w:left="28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</w:pPr>
                            <w:r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 xml:space="preserve">1 г. 10 мес. </w:t>
                            </w:r>
                            <w:r w:rsidR="00E00083"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 xml:space="preserve"> </w:t>
                            </w:r>
                            <w:r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>-на</w:t>
                            </w:r>
                            <w:r w:rsidR="00AA0828"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 xml:space="preserve"> </w:t>
                            </w:r>
                            <w:r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>базе 11 кл.</w:t>
                            </w:r>
                          </w:p>
                        </w:tc>
                      </w:tr>
                      <w:tr w:rsidR="007936A8" w:rsidRPr="00B60D30" w14:paraId="1248745C" w14:textId="77777777" w:rsidTr="00742AA4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trHeight w:val="340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425" w:type="pct"/>
                            <w:vAlign w:val="center"/>
                          </w:tcPr>
                          <w:p w14:paraId="3C33A4D9" w14:textId="77777777" w:rsidR="007936A8" w:rsidRPr="00B60D30" w:rsidRDefault="007936A8" w:rsidP="00742AA4">
                            <w:pPr>
                              <w:spacing w:after="60" w:line="276" w:lineRule="auto"/>
                              <w:ind w:left="28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</w:pPr>
                            <w:r w:rsidRPr="00B60D30"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827" w:type="pct"/>
                            <w:vAlign w:val="center"/>
                          </w:tcPr>
                          <w:p w14:paraId="2447E8C8" w14:textId="77777777" w:rsidR="007936A8" w:rsidRPr="00B60D30" w:rsidRDefault="007936A8" w:rsidP="00742AA4">
                            <w:pPr>
                              <w:spacing w:after="60"/>
                              <w:ind w:left="28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</w:pPr>
                            <w:r w:rsidRPr="00B60D30"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  <w:t>030503</w:t>
                            </w:r>
                          </w:p>
                        </w:tc>
                        <w:tc>
                          <w:tcPr>
                            <w:tcW w:w="1945" w:type="pct"/>
                            <w:vAlign w:val="center"/>
                          </w:tcPr>
                          <w:p w14:paraId="75BA1339" w14:textId="77777777" w:rsidR="007936A8" w:rsidRPr="00B60D30" w:rsidRDefault="007936A8" w:rsidP="00742AA4">
                            <w:pPr>
                              <w:spacing w:after="60"/>
                              <w:ind w:left="28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</w:pPr>
                            <w:r w:rsidRPr="00B60D30">
                              <w:rPr>
                                <w:rFonts w:ascii="Times New Roman" w:hAnsi="Times New Roman" w:cs="Times New Roman"/>
                                <w:sz w:val="16"/>
                                <w:szCs w:val="18"/>
                                <w:lang w:val="ky-KG"/>
                              </w:rPr>
                              <w:t xml:space="preserve">Правоведение </w:t>
                            </w:r>
                          </w:p>
                        </w:tc>
                        <w:tc>
                          <w:tcPr>
                            <w:tcW w:w="1803" w:type="pct"/>
                            <w:vAlign w:val="center"/>
                          </w:tcPr>
                          <w:p w14:paraId="7E80785A" w14:textId="0B4FB574" w:rsidR="007936A8" w:rsidRPr="00E00083" w:rsidRDefault="007936A8" w:rsidP="00742AA4">
                            <w:pPr>
                              <w:spacing w:after="60"/>
                              <w:ind w:left="28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</w:pPr>
                            <w:r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 xml:space="preserve">2 г. 10 мес. </w:t>
                            </w:r>
                            <w:r w:rsidR="00E00083"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 xml:space="preserve"> </w:t>
                            </w:r>
                            <w:r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>-на</w:t>
                            </w:r>
                            <w:r w:rsidR="00E00083"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 xml:space="preserve"> </w:t>
                            </w:r>
                            <w:r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>базе 9 кл.</w:t>
                            </w:r>
                          </w:p>
                          <w:p w14:paraId="2195FE45" w14:textId="337A0525" w:rsidR="007936A8" w:rsidRPr="00E00083" w:rsidRDefault="00E00083" w:rsidP="00742AA4">
                            <w:pPr>
                              <w:spacing w:after="60"/>
                              <w:ind w:left="28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</w:pPr>
                            <w:r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>1</w:t>
                            </w:r>
                            <w:r w:rsidR="007936A8"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 xml:space="preserve">г. 10 мес. </w:t>
                            </w:r>
                            <w:r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 xml:space="preserve"> -н</w:t>
                            </w:r>
                            <w:r w:rsidR="007936A8"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>а</w:t>
                            </w:r>
                            <w:r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 xml:space="preserve"> </w:t>
                            </w:r>
                            <w:r w:rsidR="007936A8" w:rsidRPr="00E0008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  <w:lang w:val="ky-KG"/>
                              </w:rPr>
                              <w:t>базе 11 кл.</w:t>
                            </w:r>
                          </w:p>
                        </w:tc>
                      </w:tr>
                      <w:bookmarkEnd w:id="3"/>
                    </w:tbl>
                    <w:p w14:paraId="00A4B85B" w14:textId="4D85E346" w:rsidR="007936A8" w:rsidRPr="00742AA4" w:rsidRDefault="007936A8">
                      <w:pPr>
                        <w:rPr>
                          <w:noProof/>
                          <w:sz w:val="10"/>
                          <w:szCs w:val="12"/>
                        </w:rPr>
                      </w:pPr>
                    </w:p>
                    <w:p w14:paraId="7897C2CF" w14:textId="66284297" w:rsidR="00A013F3" w:rsidRDefault="00A013F3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18F7DFD" wp14:editId="282D2C49">
                            <wp:extent cx="3050540" cy="3897630"/>
                            <wp:effectExtent l="0" t="0" r="0" b="7620"/>
                            <wp:docPr id="6" name="Рисунок 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Рисунок 6"/>
                                    <pic:cNvPicPr/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50540" cy="38976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FA673E3" w14:textId="7E33BE46" w:rsidR="00A013F3" w:rsidRDefault="00A013F3">
                      <w:pPr>
                        <w:rPr>
                          <w:noProof/>
                        </w:rPr>
                      </w:pPr>
                    </w:p>
                    <w:p w14:paraId="17B92962" w14:textId="35755E1B" w:rsidR="00A013F3" w:rsidRDefault="00A013F3">
                      <w:pPr>
                        <w:rPr>
                          <w:noProof/>
                        </w:rPr>
                      </w:pPr>
                    </w:p>
                    <w:p w14:paraId="72A812EA" w14:textId="0C4EECD1" w:rsidR="00A013F3" w:rsidRDefault="00A013F3">
                      <w:pPr>
                        <w:rPr>
                          <w:noProof/>
                        </w:rPr>
                      </w:pPr>
                    </w:p>
                    <w:p w14:paraId="23E75FAE" w14:textId="7E4E6961" w:rsidR="00A013F3" w:rsidRDefault="00A013F3">
                      <w:pPr>
                        <w:rPr>
                          <w:noProof/>
                        </w:rPr>
                      </w:pPr>
                    </w:p>
                    <w:p w14:paraId="212D9FE8" w14:textId="6E5C4FE2" w:rsidR="00A013F3" w:rsidRDefault="00A013F3">
                      <w:pPr>
                        <w:rPr>
                          <w:noProof/>
                        </w:rPr>
                      </w:pPr>
                    </w:p>
                    <w:p w14:paraId="667191AD" w14:textId="2DEE8E5D" w:rsidR="00A013F3" w:rsidRDefault="00A013F3">
                      <w:pPr>
                        <w:rPr>
                          <w:noProof/>
                        </w:rPr>
                      </w:pPr>
                    </w:p>
                    <w:p w14:paraId="33D84A92" w14:textId="0BB19324" w:rsidR="00A013F3" w:rsidRDefault="00A013F3">
                      <w:pPr>
                        <w:rPr>
                          <w:noProof/>
                        </w:rPr>
                      </w:pPr>
                    </w:p>
                    <w:p w14:paraId="36668639" w14:textId="163810C0" w:rsidR="00A013F3" w:rsidRDefault="00A013F3">
                      <w:pPr>
                        <w:rPr>
                          <w:noProof/>
                        </w:rPr>
                      </w:pPr>
                    </w:p>
                    <w:p w14:paraId="7FE759A2" w14:textId="69668B6B" w:rsidR="00A013F3" w:rsidRDefault="00A013F3">
                      <w:pPr>
                        <w:rPr>
                          <w:noProof/>
                        </w:rPr>
                      </w:pPr>
                    </w:p>
                    <w:p w14:paraId="1DFF738C" w14:textId="6C007602" w:rsidR="00A013F3" w:rsidRDefault="00A013F3">
                      <w:pPr>
                        <w:rPr>
                          <w:noProof/>
                        </w:rPr>
                      </w:pPr>
                    </w:p>
                    <w:p w14:paraId="68BC14BF" w14:textId="1274E47E" w:rsidR="00A013F3" w:rsidRDefault="00A013F3">
                      <w:pPr>
                        <w:rPr>
                          <w:noProof/>
                        </w:rPr>
                      </w:pPr>
                    </w:p>
                    <w:p w14:paraId="296E67FA" w14:textId="0B97B020" w:rsidR="00A013F3" w:rsidRDefault="00A013F3">
                      <w:pPr>
                        <w:rPr>
                          <w:noProof/>
                        </w:rPr>
                      </w:pPr>
                    </w:p>
                    <w:p w14:paraId="554C67FB" w14:textId="77777777" w:rsidR="00A013F3" w:rsidRDefault="00A013F3">
                      <w:pPr>
                        <w:rPr>
                          <w:noProof/>
                        </w:rPr>
                      </w:pPr>
                    </w:p>
                    <w:p w14:paraId="711E7014" w14:textId="0F138809" w:rsidR="00E00083" w:rsidRDefault="00E00083"/>
                  </w:txbxContent>
                </v:textbox>
              </v:shape>
            </w:pict>
          </mc:Fallback>
        </mc:AlternateContent>
      </w:r>
    </w:p>
    <w:p w14:paraId="3A637EA9" w14:textId="598AC160" w:rsidR="007936A8" w:rsidRPr="00272778" w:rsidRDefault="007936A8"/>
    <w:p w14:paraId="15FEF87B" w14:textId="4AF55B69" w:rsidR="007936A8" w:rsidRPr="00272778" w:rsidRDefault="007936A8" w:rsidP="00B726D5">
      <w:pPr>
        <w:spacing w:after="0"/>
        <w:jc w:val="both"/>
      </w:pPr>
      <w:r w:rsidRPr="00880ADD">
        <w:rPr>
          <w:rFonts w:ascii="Times New Roman" w:eastAsia="Times New Roman" w:hAnsi="Times New Roman" w:cs="Times New Roman"/>
          <w:color w:val="auto"/>
          <w:szCs w:val="18"/>
        </w:rPr>
        <w:t xml:space="preserve"> </w:t>
      </w:r>
    </w:p>
    <w:p w14:paraId="718F4D6A" w14:textId="3B90A668" w:rsidR="007936A8" w:rsidRPr="00272778" w:rsidRDefault="007936A8"/>
    <w:p w14:paraId="2199C755" w14:textId="2DE78AA7" w:rsidR="007936A8" w:rsidRDefault="007936A8" w:rsidP="00880ADD"/>
    <w:p w14:paraId="2380CA0B" w14:textId="52446C76" w:rsidR="007936A8" w:rsidRPr="00272778" w:rsidRDefault="007936A8" w:rsidP="00880ADD"/>
    <w:p w14:paraId="1ED3CA63" w14:textId="692204AB" w:rsidR="007936A8" w:rsidRPr="00272778" w:rsidRDefault="007936A8"/>
    <w:p w14:paraId="3E07E8E5" w14:textId="79801280" w:rsidR="007936A8" w:rsidRPr="00880ADD" w:rsidRDefault="007936A8" w:rsidP="00880ADD">
      <w:pPr>
        <w:pStyle w:val="a0"/>
        <w:numPr>
          <w:ilvl w:val="0"/>
          <w:numId w:val="0"/>
        </w:numPr>
        <w:ind w:left="360"/>
        <w:rPr>
          <w:lang w:val="ky-KG"/>
        </w:rPr>
      </w:pPr>
    </w:p>
    <w:p w14:paraId="278E89F6" w14:textId="56FE299F" w:rsidR="005C37D5" w:rsidRDefault="00D843C6">
      <w:pPr>
        <w:pStyle w:val="a6"/>
        <w:rPr>
          <w:sz w:val="8"/>
        </w:rPr>
      </w:pPr>
      <w:r>
        <w:rPr>
          <w:sz w:val="8"/>
        </w:rPr>
        <w:t xml:space="preserve"> </w:t>
      </w:r>
      <w:r w:rsidR="00E00083">
        <w:rPr>
          <w:sz w:val="8"/>
        </w:rPr>
        <w:t>Т</w:t>
      </w:r>
    </w:p>
    <w:p w14:paraId="3248DB68" w14:textId="6F8FA52E" w:rsidR="00E00083" w:rsidRDefault="00E00083">
      <w:pPr>
        <w:pStyle w:val="a6"/>
        <w:rPr>
          <w:sz w:val="8"/>
        </w:rPr>
      </w:pPr>
    </w:p>
    <w:p w14:paraId="74C0CF8B" w14:textId="77777777" w:rsidR="00E00083" w:rsidRDefault="00E00083">
      <w:pPr>
        <w:pStyle w:val="a6"/>
        <w:rPr>
          <w:sz w:val="8"/>
          <w:lang w:val="ky-KG"/>
        </w:rPr>
      </w:pPr>
    </w:p>
    <w:p w14:paraId="7A2561C2" w14:textId="77777777" w:rsidR="00742AA4" w:rsidRPr="00742AA4" w:rsidRDefault="00742AA4">
      <w:pPr>
        <w:pStyle w:val="a6"/>
        <w:rPr>
          <w:sz w:val="8"/>
          <w:lang w:val="ky-KG"/>
        </w:rPr>
      </w:pPr>
    </w:p>
    <w:sectPr w:rsidR="00742AA4" w:rsidRPr="00742AA4" w:rsidSect="00D302FB">
      <w:pgSz w:w="16838" w:h="11906" w:orient="landscape" w:code="9"/>
      <w:pgMar w:top="284" w:right="1152" w:bottom="0" w:left="1152" w:header="720" w:footer="720" w:gutter="0"/>
      <w:cols w:space="720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CB0C5EA" w14:textId="77777777" w:rsidR="00FD1BB0" w:rsidRDefault="00FD1BB0" w:rsidP="00FC573D">
      <w:pPr>
        <w:spacing w:after="0" w:line="240" w:lineRule="auto"/>
      </w:pPr>
      <w:r>
        <w:separator/>
      </w:r>
    </w:p>
  </w:endnote>
  <w:endnote w:type="continuationSeparator" w:id="0">
    <w:p w14:paraId="39E0B8C6" w14:textId="77777777" w:rsidR="00FD1BB0" w:rsidRDefault="00FD1BB0" w:rsidP="00FC57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1Janyzak AdverGothic">
    <w:altName w:val="Calibri"/>
    <w:charset w:val="00"/>
    <w:family w:val="auto"/>
    <w:pitch w:val="variable"/>
    <w:sig w:usb0="00000207" w:usb1="00000000" w:usb2="00000000" w:usb3="00000000" w:csb0="00000097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F1C4188" w14:textId="77777777" w:rsidR="00FD1BB0" w:rsidRDefault="00FD1BB0" w:rsidP="00FC573D">
      <w:pPr>
        <w:spacing w:after="0" w:line="240" w:lineRule="auto"/>
      </w:pPr>
      <w:r>
        <w:separator/>
      </w:r>
    </w:p>
  </w:footnote>
  <w:footnote w:type="continuationSeparator" w:id="0">
    <w:p w14:paraId="7FB19CA0" w14:textId="77777777" w:rsidR="00FD1BB0" w:rsidRDefault="00FD1BB0" w:rsidP="00FC573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8"/>
    <w:multiLevelType w:val="singleLevel"/>
    <w:tmpl w:val="F440FD80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 w15:restartNumberingAfterBreak="0">
    <w:nsid w:val="FFFFFF89"/>
    <w:multiLevelType w:val="singleLevel"/>
    <w:tmpl w:val="21DAF15A"/>
    <w:lvl w:ilvl="0">
      <w:start w:val="1"/>
      <w:numFmt w:val="bullet"/>
      <w:pStyle w:val="a0"/>
      <w:lvlText w:val="•"/>
      <w:lvlJc w:val="left"/>
      <w:pPr>
        <w:tabs>
          <w:tab w:val="num" w:pos="360"/>
        </w:tabs>
        <w:ind w:left="360" w:hanging="360"/>
      </w:pPr>
      <w:rPr>
        <w:rFonts w:ascii="Constantia" w:hAnsi="Constantia" w:hint="default"/>
        <w:color w:val="EF4623" w:themeColor="accent1"/>
      </w:rPr>
    </w:lvl>
  </w:abstractNum>
  <w:abstractNum w:abstractNumId="2" w15:restartNumberingAfterBreak="0">
    <w:nsid w:val="2C9C06D5"/>
    <w:multiLevelType w:val="hybridMultilevel"/>
    <w:tmpl w:val="FACADC80"/>
    <w:lvl w:ilvl="0" w:tplc="6002AD4E">
      <w:start w:val="1"/>
      <w:numFmt w:val="bullet"/>
      <w:lvlText w:val="-"/>
      <w:lvlJc w:val="left"/>
      <w:pPr>
        <w:ind w:left="388" w:hanging="360"/>
      </w:pPr>
      <w:rPr>
        <w:rFonts w:ascii="Times New Roman" w:eastAsiaTheme="minorHAnsi" w:hAnsi="Times New Roman" w:cs="Times New Roman" w:hint="default"/>
      </w:rPr>
    </w:lvl>
    <w:lvl w:ilvl="1" w:tplc="0C000003" w:tentative="1">
      <w:start w:val="1"/>
      <w:numFmt w:val="bullet"/>
      <w:lvlText w:val="o"/>
      <w:lvlJc w:val="left"/>
      <w:pPr>
        <w:ind w:left="1108" w:hanging="360"/>
      </w:pPr>
      <w:rPr>
        <w:rFonts w:ascii="Courier New" w:hAnsi="Courier New" w:cs="Courier New" w:hint="default"/>
      </w:rPr>
    </w:lvl>
    <w:lvl w:ilvl="2" w:tplc="0C000005" w:tentative="1">
      <w:start w:val="1"/>
      <w:numFmt w:val="bullet"/>
      <w:lvlText w:val=""/>
      <w:lvlJc w:val="left"/>
      <w:pPr>
        <w:ind w:left="1828" w:hanging="360"/>
      </w:pPr>
      <w:rPr>
        <w:rFonts w:ascii="Wingdings" w:hAnsi="Wingdings" w:hint="default"/>
      </w:rPr>
    </w:lvl>
    <w:lvl w:ilvl="3" w:tplc="0C000001" w:tentative="1">
      <w:start w:val="1"/>
      <w:numFmt w:val="bullet"/>
      <w:lvlText w:val=""/>
      <w:lvlJc w:val="left"/>
      <w:pPr>
        <w:ind w:left="2548" w:hanging="360"/>
      </w:pPr>
      <w:rPr>
        <w:rFonts w:ascii="Symbol" w:hAnsi="Symbol" w:hint="default"/>
      </w:rPr>
    </w:lvl>
    <w:lvl w:ilvl="4" w:tplc="0C000003" w:tentative="1">
      <w:start w:val="1"/>
      <w:numFmt w:val="bullet"/>
      <w:lvlText w:val="o"/>
      <w:lvlJc w:val="left"/>
      <w:pPr>
        <w:ind w:left="3268" w:hanging="360"/>
      </w:pPr>
      <w:rPr>
        <w:rFonts w:ascii="Courier New" w:hAnsi="Courier New" w:cs="Courier New" w:hint="default"/>
      </w:rPr>
    </w:lvl>
    <w:lvl w:ilvl="5" w:tplc="0C000005" w:tentative="1">
      <w:start w:val="1"/>
      <w:numFmt w:val="bullet"/>
      <w:lvlText w:val=""/>
      <w:lvlJc w:val="left"/>
      <w:pPr>
        <w:ind w:left="3988" w:hanging="360"/>
      </w:pPr>
      <w:rPr>
        <w:rFonts w:ascii="Wingdings" w:hAnsi="Wingdings" w:hint="default"/>
      </w:rPr>
    </w:lvl>
    <w:lvl w:ilvl="6" w:tplc="0C000001" w:tentative="1">
      <w:start w:val="1"/>
      <w:numFmt w:val="bullet"/>
      <w:lvlText w:val=""/>
      <w:lvlJc w:val="left"/>
      <w:pPr>
        <w:ind w:left="4708" w:hanging="360"/>
      </w:pPr>
      <w:rPr>
        <w:rFonts w:ascii="Symbol" w:hAnsi="Symbol" w:hint="default"/>
      </w:rPr>
    </w:lvl>
    <w:lvl w:ilvl="7" w:tplc="0C000003" w:tentative="1">
      <w:start w:val="1"/>
      <w:numFmt w:val="bullet"/>
      <w:lvlText w:val="o"/>
      <w:lvlJc w:val="left"/>
      <w:pPr>
        <w:ind w:left="5428" w:hanging="360"/>
      </w:pPr>
      <w:rPr>
        <w:rFonts w:ascii="Courier New" w:hAnsi="Courier New" w:cs="Courier New" w:hint="default"/>
      </w:rPr>
    </w:lvl>
    <w:lvl w:ilvl="8" w:tplc="0C000005" w:tentative="1">
      <w:start w:val="1"/>
      <w:numFmt w:val="bullet"/>
      <w:lvlText w:val=""/>
      <w:lvlJc w:val="left"/>
      <w:pPr>
        <w:ind w:left="6148" w:hanging="360"/>
      </w:pPr>
      <w:rPr>
        <w:rFonts w:ascii="Wingdings" w:hAnsi="Wingdings" w:hint="default"/>
      </w:rPr>
    </w:lvl>
  </w:abstractNum>
  <w:abstractNum w:abstractNumId="3" w15:restartNumberingAfterBreak="0">
    <w:nsid w:val="38832D66"/>
    <w:multiLevelType w:val="multilevel"/>
    <w:tmpl w:val="38832D66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467C3623"/>
    <w:multiLevelType w:val="hybridMultilevel"/>
    <w:tmpl w:val="293E7436"/>
    <w:lvl w:ilvl="0" w:tplc="2ED63A98">
      <w:start w:val="1"/>
      <w:numFmt w:val="decimal"/>
      <w:lvlText w:val="%1"/>
      <w:lvlJc w:val="left"/>
      <w:pPr>
        <w:ind w:left="748" w:hanging="360"/>
      </w:pPr>
      <w:rPr>
        <w:rFonts w:hint="default"/>
      </w:rPr>
    </w:lvl>
    <w:lvl w:ilvl="1" w:tplc="0C000019" w:tentative="1">
      <w:start w:val="1"/>
      <w:numFmt w:val="lowerLetter"/>
      <w:lvlText w:val="%2."/>
      <w:lvlJc w:val="left"/>
      <w:pPr>
        <w:ind w:left="1468" w:hanging="360"/>
      </w:pPr>
    </w:lvl>
    <w:lvl w:ilvl="2" w:tplc="0C00001B" w:tentative="1">
      <w:start w:val="1"/>
      <w:numFmt w:val="lowerRoman"/>
      <w:lvlText w:val="%3."/>
      <w:lvlJc w:val="right"/>
      <w:pPr>
        <w:ind w:left="2188" w:hanging="180"/>
      </w:pPr>
    </w:lvl>
    <w:lvl w:ilvl="3" w:tplc="0C00000F" w:tentative="1">
      <w:start w:val="1"/>
      <w:numFmt w:val="decimal"/>
      <w:lvlText w:val="%4."/>
      <w:lvlJc w:val="left"/>
      <w:pPr>
        <w:ind w:left="2908" w:hanging="360"/>
      </w:pPr>
    </w:lvl>
    <w:lvl w:ilvl="4" w:tplc="0C000019" w:tentative="1">
      <w:start w:val="1"/>
      <w:numFmt w:val="lowerLetter"/>
      <w:lvlText w:val="%5."/>
      <w:lvlJc w:val="left"/>
      <w:pPr>
        <w:ind w:left="3628" w:hanging="360"/>
      </w:pPr>
    </w:lvl>
    <w:lvl w:ilvl="5" w:tplc="0C00001B" w:tentative="1">
      <w:start w:val="1"/>
      <w:numFmt w:val="lowerRoman"/>
      <w:lvlText w:val="%6."/>
      <w:lvlJc w:val="right"/>
      <w:pPr>
        <w:ind w:left="4348" w:hanging="180"/>
      </w:pPr>
    </w:lvl>
    <w:lvl w:ilvl="6" w:tplc="0C00000F" w:tentative="1">
      <w:start w:val="1"/>
      <w:numFmt w:val="decimal"/>
      <w:lvlText w:val="%7."/>
      <w:lvlJc w:val="left"/>
      <w:pPr>
        <w:ind w:left="5068" w:hanging="360"/>
      </w:pPr>
    </w:lvl>
    <w:lvl w:ilvl="7" w:tplc="0C000019" w:tentative="1">
      <w:start w:val="1"/>
      <w:numFmt w:val="lowerLetter"/>
      <w:lvlText w:val="%8."/>
      <w:lvlJc w:val="left"/>
      <w:pPr>
        <w:ind w:left="5788" w:hanging="360"/>
      </w:pPr>
    </w:lvl>
    <w:lvl w:ilvl="8" w:tplc="0C00001B" w:tentative="1">
      <w:start w:val="1"/>
      <w:numFmt w:val="lowerRoman"/>
      <w:lvlText w:val="%9."/>
      <w:lvlJc w:val="right"/>
      <w:pPr>
        <w:ind w:left="6508" w:hanging="180"/>
      </w:pPr>
    </w:lvl>
  </w:abstractNum>
  <w:abstractNum w:abstractNumId="5" w15:restartNumberingAfterBreak="0">
    <w:nsid w:val="633F2D60"/>
    <w:multiLevelType w:val="hybridMultilevel"/>
    <w:tmpl w:val="B76AF0A4"/>
    <w:lvl w:ilvl="0" w:tplc="516CFF0A">
      <w:start w:val="1"/>
      <w:numFmt w:val="decimal"/>
      <w:lvlText w:val="%1"/>
      <w:lvlJc w:val="left"/>
      <w:pPr>
        <w:ind w:left="388" w:hanging="360"/>
      </w:pPr>
      <w:rPr>
        <w:rFonts w:hint="default"/>
      </w:rPr>
    </w:lvl>
    <w:lvl w:ilvl="1" w:tplc="0C000019" w:tentative="1">
      <w:start w:val="1"/>
      <w:numFmt w:val="lowerLetter"/>
      <w:lvlText w:val="%2."/>
      <w:lvlJc w:val="left"/>
      <w:pPr>
        <w:ind w:left="1108" w:hanging="360"/>
      </w:pPr>
    </w:lvl>
    <w:lvl w:ilvl="2" w:tplc="0C00001B" w:tentative="1">
      <w:start w:val="1"/>
      <w:numFmt w:val="lowerRoman"/>
      <w:lvlText w:val="%3."/>
      <w:lvlJc w:val="right"/>
      <w:pPr>
        <w:ind w:left="1828" w:hanging="180"/>
      </w:pPr>
    </w:lvl>
    <w:lvl w:ilvl="3" w:tplc="0C00000F" w:tentative="1">
      <w:start w:val="1"/>
      <w:numFmt w:val="decimal"/>
      <w:lvlText w:val="%4."/>
      <w:lvlJc w:val="left"/>
      <w:pPr>
        <w:ind w:left="2548" w:hanging="360"/>
      </w:pPr>
    </w:lvl>
    <w:lvl w:ilvl="4" w:tplc="0C000019" w:tentative="1">
      <w:start w:val="1"/>
      <w:numFmt w:val="lowerLetter"/>
      <w:lvlText w:val="%5."/>
      <w:lvlJc w:val="left"/>
      <w:pPr>
        <w:ind w:left="3268" w:hanging="360"/>
      </w:pPr>
    </w:lvl>
    <w:lvl w:ilvl="5" w:tplc="0C00001B" w:tentative="1">
      <w:start w:val="1"/>
      <w:numFmt w:val="lowerRoman"/>
      <w:lvlText w:val="%6."/>
      <w:lvlJc w:val="right"/>
      <w:pPr>
        <w:ind w:left="3988" w:hanging="180"/>
      </w:pPr>
    </w:lvl>
    <w:lvl w:ilvl="6" w:tplc="0C00000F" w:tentative="1">
      <w:start w:val="1"/>
      <w:numFmt w:val="decimal"/>
      <w:lvlText w:val="%7."/>
      <w:lvlJc w:val="left"/>
      <w:pPr>
        <w:ind w:left="4708" w:hanging="360"/>
      </w:pPr>
    </w:lvl>
    <w:lvl w:ilvl="7" w:tplc="0C000019" w:tentative="1">
      <w:start w:val="1"/>
      <w:numFmt w:val="lowerLetter"/>
      <w:lvlText w:val="%8."/>
      <w:lvlJc w:val="left"/>
      <w:pPr>
        <w:ind w:left="5428" w:hanging="360"/>
      </w:pPr>
    </w:lvl>
    <w:lvl w:ilvl="8" w:tplc="0C00001B" w:tentative="1">
      <w:start w:val="1"/>
      <w:numFmt w:val="lowerRoman"/>
      <w:lvlText w:val="%9."/>
      <w:lvlJc w:val="right"/>
      <w:pPr>
        <w:ind w:left="6148" w:hanging="180"/>
      </w:pPr>
    </w:lvl>
  </w:abstractNum>
  <w:num w:numId="1" w16cid:durableId="471605682">
    <w:abstractNumId w:val="1"/>
  </w:num>
  <w:num w:numId="2" w16cid:durableId="1606036133">
    <w:abstractNumId w:val="1"/>
    <w:lvlOverride w:ilvl="0">
      <w:startOverride w:val="1"/>
    </w:lvlOverride>
  </w:num>
  <w:num w:numId="3" w16cid:durableId="1207061490">
    <w:abstractNumId w:val="1"/>
    <w:lvlOverride w:ilvl="0">
      <w:startOverride w:val="1"/>
    </w:lvlOverride>
  </w:num>
  <w:num w:numId="4" w16cid:durableId="1808205266">
    <w:abstractNumId w:val="1"/>
    <w:lvlOverride w:ilvl="0">
      <w:startOverride w:val="1"/>
    </w:lvlOverride>
  </w:num>
  <w:num w:numId="5" w16cid:durableId="1301422546">
    <w:abstractNumId w:val="1"/>
    <w:lvlOverride w:ilvl="0">
      <w:startOverride w:val="1"/>
    </w:lvlOverride>
  </w:num>
  <w:num w:numId="6" w16cid:durableId="619340065">
    <w:abstractNumId w:val="1"/>
    <w:lvlOverride w:ilvl="0">
      <w:startOverride w:val="1"/>
    </w:lvlOverride>
  </w:num>
  <w:num w:numId="7" w16cid:durableId="1792242929">
    <w:abstractNumId w:val="0"/>
  </w:num>
  <w:num w:numId="8" w16cid:durableId="343360111">
    <w:abstractNumId w:val="1"/>
    <w:lvlOverride w:ilvl="0">
      <w:startOverride w:val="1"/>
    </w:lvlOverride>
  </w:num>
  <w:num w:numId="9" w16cid:durableId="1425221357">
    <w:abstractNumId w:val="3"/>
  </w:num>
  <w:num w:numId="10" w16cid:durableId="1308053440">
    <w:abstractNumId w:val="2"/>
  </w:num>
  <w:num w:numId="11" w16cid:durableId="2140487102">
    <w:abstractNumId w:val="5"/>
  </w:num>
  <w:num w:numId="12" w16cid:durableId="49402868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43FD"/>
    <w:rsid w:val="0001558C"/>
    <w:rsid w:val="000D0D0B"/>
    <w:rsid w:val="000E79E4"/>
    <w:rsid w:val="000F3B1F"/>
    <w:rsid w:val="001346A2"/>
    <w:rsid w:val="00135FBB"/>
    <w:rsid w:val="00171316"/>
    <w:rsid w:val="001D522E"/>
    <w:rsid w:val="001E4C11"/>
    <w:rsid w:val="0024793C"/>
    <w:rsid w:val="002704FF"/>
    <w:rsid w:val="00272778"/>
    <w:rsid w:val="00286530"/>
    <w:rsid w:val="002B2947"/>
    <w:rsid w:val="002C0726"/>
    <w:rsid w:val="002E3C88"/>
    <w:rsid w:val="002F52CD"/>
    <w:rsid w:val="00326FF6"/>
    <w:rsid w:val="00383056"/>
    <w:rsid w:val="003C6ACA"/>
    <w:rsid w:val="00422CF8"/>
    <w:rsid w:val="00466239"/>
    <w:rsid w:val="00481F50"/>
    <w:rsid w:val="00494BDF"/>
    <w:rsid w:val="004A3FB3"/>
    <w:rsid w:val="004B78E4"/>
    <w:rsid w:val="00500BD4"/>
    <w:rsid w:val="005067F3"/>
    <w:rsid w:val="00573BD7"/>
    <w:rsid w:val="0058585D"/>
    <w:rsid w:val="005C37D5"/>
    <w:rsid w:val="00621727"/>
    <w:rsid w:val="00707A8D"/>
    <w:rsid w:val="007103AF"/>
    <w:rsid w:val="00737A29"/>
    <w:rsid w:val="00742AA4"/>
    <w:rsid w:val="00746436"/>
    <w:rsid w:val="007513A4"/>
    <w:rsid w:val="00757872"/>
    <w:rsid w:val="007723E2"/>
    <w:rsid w:val="00773F01"/>
    <w:rsid w:val="007936A8"/>
    <w:rsid w:val="007D09FE"/>
    <w:rsid w:val="008141B1"/>
    <w:rsid w:val="00815104"/>
    <w:rsid w:val="008168BB"/>
    <w:rsid w:val="008643FD"/>
    <w:rsid w:val="008729FA"/>
    <w:rsid w:val="00880ADD"/>
    <w:rsid w:val="00885701"/>
    <w:rsid w:val="008A35BC"/>
    <w:rsid w:val="00920679"/>
    <w:rsid w:val="00940FDB"/>
    <w:rsid w:val="009A0DD1"/>
    <w:rsid w:val="009A50E6"/>
    <w:rsid w:val="00A013F3"/>
    <w:rsid w:val="00A15509"/>
    <w:rsid w:val="00A3603D"/>
    <w:rsid w:val="00AA0828"/>
    <w:rsid w:val="00AB63A8"/>
    <w:rsid w:val="00AE6ED2"/>
    <w:rsid w:val="00B60D30"/>
    <w:rsid w:val="00B726D5"/>
    <w:rsid w:val="00BB6A58"/>
    <w:rsid w:val="00BE405A"/>
    <w:rsid w:val="00C5010B"/>
    <w:rsid w:val="00C67F86"/>
    <w:rsid w:val="00C74C4A"/>
    <w:rsid w:val="00C81F8F"/>
    <w:rsid w:val="00CF5F7B"/>
    <w:rsid w:val="00D302FB"/>
    <w:rsid w:val="00D52310"/>
    <w:rsid w:val="00D843C6"/>
    <w:rsid w:val="00DE08F0"/>
    <w:rsid w:val="00DF4A21"/>
    <w:rsid w:val="00DF63ED"/>
    <w:rsid w:val="00DF7770"/>
    <w:rsid w:val="00E00083"/>
    <w:rsid w:val="00E25E27"/>
    <w:rsid w:val="00E30906"/>
    <w:rsid w:val="00E625D6"/>
    <w:rsid w:val="00E64C88"/>
    <w:rsid w:val="00EA51A2"/>
    <w:rsid w:val="00F55E80"/>
    <w:rsid w:val="00FC573D"/>
    <w:rsid w:val="00FD1BB0"/>
    <w:rsid w:val="00FE3F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3990D39B"/>
  <w15:chartTrackingRefBased/>
  <w15:docId w15:val="{5114F76D-999F-4EDA-97B1-2ED9C51FD0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color w:val="404040" w:themeColor="text1" w:themeTint="BF"/>
        <w:lang w:val="ru-RU" w:eastAsia="en-US" w:bidi="ar-SA"/>
      </w:rPr>
    </w:rPrDefault>
    <w:pPrDefault>
      <w:pPr>
        <w:spacing w:after="18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1" w:unhideWhenUsed="1" w:qFormat="1"/>
    <w:lsdException w:name="heading 5" w:semiHidden="1" w:uiPriority="1" w:unhideWhenUsed="1" w:qFormat="1"/>
    <w:lsdException w:name="heading 6" w:semiHidden="1" w:uiPriority="1" w:unhideWhenUsed="1" w:qFormat="1"/>
    <w:lsdException w:name="heading 7" w:semiHidden="1" w:uiPriority="1" w:unhideWhenUsed="1" w:qFormat="1"/>
    <w:lsdException w:name="heading 8" w:semiHidden="1" w:uiPriority="1" w:unhideWhenUsed="1" w:qFormat="1"/>
    <w:lsdException w:name="heading 9" w:semiHidden="1" w:uiPriority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index heading" w:semiHidden="1" w:unhideWhenUsed="1"/>
    <w:lsdException w:name="caption" w:uiPriority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uiPriority="10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10" w:unhideWhenUsed="1"/>
    <w:lsdException w:name="Emphasis" w:semiHidden="1" w:uiPriority="20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36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9" w:qFormat="1"/>
    <w:lsdException w:name="Intense Quote" w:semiHidden="1" w:uiPriority="30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/>
    <w:lsdException w:name="Intense Emphasis" w:semiHidden="1" w:uiPriority="21" w:unhideWhenUsed="1"/>
    <w:lsdException w:name="Subtle Reference" w:semiHidden="1" w:uiPriority="31" w:unhideWhenUsed="1"/>
    <w:lsdException w:name="Intense Reference" w:semiHidden="1" w:uiPriority="32" w:unhideWhenUsed="1"/>
    <w:lsdException w:name="Book Title" w:semiHidden="1" w:uiPriority="33" w:unhideWhenUsed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rsid w:val="009A0DD1"/>
    <w:pPr>
      <w:spacing w:after="120"/>
    </w:pPr>
    <w:rPr>
      <w:sz w:val="18"/>
    </w:rPr>
  </w:style>
  <w:style w:type="paragraph" w:styleId="1">
    <w:name w:val="heading 1"/>
    <w:basedOn w:val="a1"/>
    <w:link w:val="10"/>
    <w:uiPriority w:val="1"/>
    <w:qFormat/>
    <w:rsid w:val="002E3C88"/>
    <w:pPr>
      <w:keepNext/>
      <w:keepLines/>
      <w:pBdr>
        <w:bottom w:val="single" w:sz="8" w:space="8" w:color="000000" w:themeColor="text1"/>
      </w:pBdr>
      <w:spacing w:before="480" w:after="240"/>
      <w:contextualSpacing/>
      <w:outlineLvl w:val="0"/>
    </w:pPr>
    <w:rPr>
      <w:rFonts w:asciiTheme="majorHAnsi" w:eastAsiaTheme="majorEastAsia" w:hAnsiTheme="majorHAnsi" w:cstheme="majorBidi"/>
      <w:b/>
      <w:bCs/>
      <w:color w:val="BF2B0E" w:themeColor="accent1" w:themeShade="BF"/>
      <w:sz w:val="32"/>
      <w:szCs w:val="32"/>
    </w:rPr>
  </w:style>
  <w:style w:type="paragraph" w:styleId="2">
    <w:name w:val="heading 2"/>
    <w:basedOn w:val="a1"/>
    <w:link w:val="20"/>
    <w:uiPriority w:val="1"/>
    <w:unhideWhenUsed/>
    <w:qFormat/>
    <w:rsid w:val="00272778"/>
    <w:pPr>
      <w:keepNext/>
      <w:keepLines/>
      <w:pBdr>
        <w:bottom w:val="single" w:sz="8" w:space="4" w:color="000000" w:themeColor="text1"/>
      </w:pBdr>
      <w:spacing w:before="400" w:after="160"/>
      <w:contextualSpacing/>
      <w:outlineLvl w:val="1"/>
    </w:pPr>
    <w:rPr>
      <w:rFonts w:asciiTheme="majorHAnsi" w:eastAsiaTheme="majorEastAsia" w:hAnsiTheme="majorHAnsi" w:cstheme="majorBidi"/>
      <w:b/>
      <w:bCs/>
      <w:color w:val="000000" w:themeColor="text1"/>
      <w:sz w:val="32"/>
      <w:szCs w:val="26"/>
    </w:rPr>
  </w:style>
  <w:style w:type="paragraph" w:styleId="3">
    <w:name w:val="heading 3"/>
    <w:basedOn w:val="a1"/>
    <w:next w:val="a1"/>
    <w:link w:val="30"/>
    <w:uiPriority w:val="1"/>
    <w:unhideWhenUsed/>
    <w:qFormat/>
    <w:pPr>
      <w:keepNext/>
      <w:keepLines/>
      <w:spacing w:before="360"/>
      <w:outlineLvl w:val="2"/>
    </w:pPr>
    <w:rPr>
      <w:rFonts w:asciiTheme="majorHAnsi" w:eastAsiaTheme="majorEastAsia" w:hAnsiTheme="majorHAnsi" w:cstheme="majorBidi"/>
      <w:b/>
      <w:bCs/>
      <w:color w:val="000000" w:themeColor="text1"/>
      <w:sz w:val="22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table" w:styleId="a5">
    <w:name w:val="Table Grid"/>
    <w:basedOn w:val="a3"/>
    <w:uiPriority w:val="59"/>
    <w:qFormat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 Spacing"/>
    <w:uiPriority w:val="36"/>
    <w:qFormat/>
    <w:pPr>
      <w:spacing w:after="0" w:line="240" w:lineRule="auto"/>
    </w:pPr>
  </w:style>
  <w:style w:type="table" w:customStyle="1" w:styleId="a7">
    <w:name w:val="Основная таблица буклета"/>
    <w:basedOn w:val="a3"/>
    <w:uiPriority w:val="99"/>
    <w:pPr>
      <w:spacing w:after="0" w:line="240" w:lineRule="auto"/>
    </w:pPr>
    <w:tblPr>
      <w:tblCellMar>
        <w:left w:w="0" w:type="dxa"/>
        <w:right w:w="0" w:type="dxa"/>
      </w:tblCellMar>
    </w:tblPr>
  </w:style>
  <w:style w:type="character" w:styleId="a8">
    <w:name w:val="annotation reference"/>
    <w:basedOn w:val="a2"/>
    <w:uiPriority w:val="99"/>
    <w:semiHidden/>
    <w:unhideWhenUsed/>
    <w:rPr>
      <w:sz w:val="16"/>
      <w:szCs w:val="16"/>
    </w:rPr>
  </w:style>
  <w:style w:type="character" w:customStyle="1" w:styleId="10">
    <w:name w:val="Заголовок 1 Знак"/>
    <w:basedOn w:val="a2"/>
    <w:link w:val="1"/>
    <w:uiPriority w:val="1"/>
    <w:rsid w:val="002E3C88"/>
    <w:rPr>
      <w:rFonts w:asciiTheme="majorHAnsi" w:eastAsiaTheme="majorEastAsia" w:hAnsiTheme="majorHAnsi" w:cstheme="majorBidi"/>
      <w:b/>
      <w:bCs/>
      <w:color w:val="BF2B0E" w:themeColor="accent1" w:themeShade="BF"/>
      <w:sz w:val="32"/>
      <w:szCs w:val="32"/>
    </w:rPr>
  </w:style>
  <w:style w:type="character" w:customStyle="1" w:styleId="20">
    <w:name w:val="Заголовок 2 Знак"/>
    <w:basedOn w:val="a2"/>
    <w:link w:val="2"/>
    <w:uiPriority w:val="1"/>
    <w:rsid w:val="00272778"/>
    <w:rPr>
      <w:rFonts w:asciiTheme="majorHAnsi" w:eastAsiaTheme="majorEastAsia" w:hAnsiTheme="majorHAnsi" w:cstheme="majorBidi"/>
      <w:b/>
      <w:bCs/>
      <w:color w:val="000000" w:themeColor="text1"/>
      <w:sz w:val="32"/>
      <w:szCs w:val="26"/>
    </w:rPr>
  </w:style>
  <w:style w:type="paragraph" w:styleId="a0">
    <w:name w:val="List Bullet"/>
    <w:basedOn w:val="a1"/>
    <w:uiPriority w:val="10"/>
    <w:unhideWhenUsed/>
    <w:qFormat/>
    <w:pPr>
      <w:numPr>
        <w:numId w:val="1"/>
      </w:numPr>
      <w:tabs>
        <w:tab w:val="left" w:pos="360"/>
      </w:tabs>
    </w:pPr>
  </w:style>
  <w:style w:type="character" w:customStyle="1" w:styleId="30">
    <w:name w:val="Заголовок 3 Знак"/>
    <w:basedOn w:val="a2"/>
    <w:link w:val="3"/>
    <w:uiPriority w:val="1"/>
    <w:rPr>
      <w:rFonts w:asciiTheme="majorHAnsi" w:eastAsiaTheme="majorEastAsia" w:hAnsiTheme="majorHAnsi" w:cstheme="majorBidi"/>
      <w:b/>
      <w:bCs/>
      <w:color w:val="000000" w:themeColor="text1"/>
      <w:sz w:val="22"/>
    </w:rPr>
  </w:style>
  <w:style w:type="paragraph" w:styleId="21">
    <w:name w:val="Quote"/>
    <w:basedOn w:val="a1"/>
    <w:next w:val="a1"/>
    <w:link w:val="22"/>
    <w:uiPriority w:val="10"/>
    <w:qFormat/>
    <w:rsid w:val="002E3C88"/>
    <w:rPr>
      <w:i/>
      <w:iCs/>
      <w:color w:val="BF2B0E" w:themeColor="accent1" w:themeShade="BF"/>
      <w:sz w:val="24"/>
    </w:rPr>
  </w:style>
  <w:style w:type="character" w:customStyle="1" w:styleId="22">
    <w:name w:val="Цитата 2 Знак"/>
    <w:basedOn w:val="a2"/>
    <w:link w:val="21"/>
    <w:uiPriority w:val="10"/>
    <w:rsid w:val="002E3C88"/>
    <w:rPr>
      <w:i/>
      <w:iCs/>
      <w:color w:val="BF2B0E" w:themeColor="accent1" w:themeShade="BF"/>
      <w:sz w:val="24"/>
    </w:rPr>
  </w:style>
  <w:style w:type="paragraph" w:styleId="a9">
    <w:name w:val="Subtitle"/>
    <w:basedOn w:val="a1"/>
    <w:link w:val="aa"/>
    <w:uiPriority w:val="5"/>
    <w:qFormat/>
    <w:pPr>
      <w:numPr>
        <w:ilvl w:val="1"/>
      </w:numPr>
      <w:pBdr>
        <w:bottom w:val="single" w:sz="8" w:space="4" w:color="000000" w:themeColor="text1"/>
      </w:pBdr>
      <w:spacing w:before="120" w:line="240" w:lineRule="auto"/>
      <w:contextualSpacing/>
    </w:pPr>
    <w:rPr>
      <w:rFonts w:asciiTheme="majorHAnsi" w:eastAsiaTheme="majorEastAsia" w:hAnsiTheme="majorHAnsi" w:cstheme="majorBidi"/>
      <w:b/>
      <w:iCs/>
      <w:color w:val="000000" w:themeColor="text1"/>
      <w:sz w:val="40"/>
      <w:szCs w:val="24"/>
    </w:rPr>
  </w:style>
  <w:style w:type="character" w:customStyle="1" w:styleId="aa">
    <w:name w:val="Подзаголовок Знак"/>
    <w:basedOn w:val="a2"/>
    <w:link w:val="a9"/>
    <w:uiPriority w:val="5"/>
    <w:rPr>
      <w:rFonts w:asciiTheme="majorHAnsi" w:eastAsiaTheme="majorEastAsia" w:hAnsiTheme="majorHAnsi" w:cstheme="majorBidi"/>
      <w:b/>
      <w:iCs/>
      <w:color w:val="000000" w:themeColor="text1"/>
      <w:sz w:val="40"/>
      <w:szCs w:val="24"/>
    </w:rPr>
  </w:style>
  <w:style w:type="paragraph" w:styleId="ab">
    <w:name w:val="Title"/>
    <w:basedOn w:val="a1"/>
    <w:link w:val="ac"/>
    <w:uiPriority w:val="4"/>
    <w:qFormat/>
    <w:rsid w:val="002E3C88"/>
    <w:pPr>
      <w:spacing w:before="120" w:after="160" w:line="240" w:lineRule="auto"/>
      <w:contextualSpacing/>
    </w:pPr>
    <w:rPr>
      <w:rFonts w:asciiTheme="majorHAnsi" w:eastAsiaTheme="majorEastAsia" w:hAnsiTheme="majorHAnsi" w:cstheme="majorBidi"/>
      <w:b/>
      <w:color w:val="BF2B0E" w:themeColor="accent1" w:themeShade="BF"/>
      <w:kern w:val="28"/>
      <w:sz w:val="76"/>
      <w:szCs w:val="52"/>
    </w:rPr>
  </w:style>
  <w:style w:type="character" w:customStyle="1" w:styleId="ac">
    <w:name w:val="Заголовок Знак"/>
    <w:basedOn w:val="a2"/>
    <w:link w:val="ab"/>
    <w:uiPriority w:val="4"/>
    <w:rsid w:val="002E3C88"/>
    <w:rPr>
      <w:rFonts w:asciiTheme="majorHAnsi" w:eastAsiaTheme="majorEastAsia" w:hAnsiTheme="majorHAnsi" w:cstheme="majorBidi"/>
      <w:b/>
      <w:color w:val="BF2B0E" w:themeColor="accent1" w:themeShade="BF"/>
      <w:kern w:val="28"/>
      <w:sz w:val="76"/>
      <w:szCs w:val="52"/>
    </w:rPr>
  </w:style>
  <w:style w:type="character" w:styleId="ad">
    <w:name w:val="Placeholder Text"/>
    <w:basedOn w:val="a2"/>
    <w:uiPriority w:val="99"/>
    <w:semiHidden/>
    <w:rPr>
      <w:color w:val="808080"/>
    </w:rPr>
  </w:style>
  <w:style w:type="paragraph" w:customStyle="1" w:styleId="ae">
    <w:name w:val="Контактные данные"/>
    <w:basedOn w:val="a1"/>
    <w:uiPriority w:val="2"/>
    <w:qFormat/>
    <w:rsid w:val="002E3C88"/>
    <w:pPr>
      <w:spacing w:after="40"/>
      <w:ind w:right="144"/>
    </w:pPr>
    <w:rPr>
      <w:color w:val="BF2B0E" w:themeColor="accent1" w:themeShade="BF"/>
      <w:szCs w:val="18"/>
    </w:rPr>
  </w:style>
  <w:style w:type="paragraph" w:styleId="af">
    <w:name w:val="Balloon Text"/>
    <w:basedOn w:val="a1"/>
    <w:link w:val="af0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2"/>
    <w:link w:val="af"/>
    <w:uiPriority w:val="99"/>
    <w:semiHidden/>
    <w:rPr>
      <w:rFonts w:ascii="Tahoma" w:hAnsi="Tahoma" w:cs="Tahoma"/>
      <w:color w:val="404040" w:themeColor="text1" w:themeTint="BF"/>
      <w:sz w:val="16"/>
      <w:szCs w:val="16"/>
    </w:rPr>
  </w:style>
  <w:style w:type="paragraph" w:customStyle="1" w:styleId="af1">
    <w:name w:val="Имя получателя"/>
    <w:basedOn w:val="a1"/>
    <w:uiPriority w:val="3"/>
    <w:qFormat/>
    <w:pPr>
      <w:spacing w:before="1200" w:after="0"/>
      <w:contextualSpacing/>
    </w:pPr>
    <w:rPr>
      <w:b/>
    </w:rPr>
  </w:style>
  <w:style w:type="paragraph" w:styleId="af2">
    <w:name w:val="annotation text"/>
    <w:basedOn w:val="a1"/>
    <w:link w:val="af3"/>
    <w:uiPriority w:val="99"/>
    <w:semiHidden/>
    <w:unhideWhenUsed/>
    <w:pPr>
      <w:spacing w:after="160" w:line="240" w:lineRule="auto"/>
    </w:pPr>
    <w:rPr>
      <w:color w:val="auto"/>
    </w:rPr>
  </w:style>
  <w:style w:type="paragraph" w:customStyle="1" w:styleId="af4">
    <w:name w:val="Адрес получателя"/>
    <w:basedOn w:val="a1"/>
    <w:uiPriority w:val="4"/>
    <w:qFormat/>
    <w:pPr>
      <w:spacing w:after="0"/>
    </w:pPr>
  </w:style>
  <w:style w:type="paragraph" w:styleId="af5">
    <w:name w:val="caption"/>
    <w:basedOn w:val="a1"/>
    <w:uiPriority w:val="1"/>
    <w:qFormat/>
    <w:rsid w:val="00272778"/>
    <w:pPr>
      <w:spacing w:before="100" w:after="100" w:line="240" w:lineRule="auto"/>
      <w:ind w:left="144" w:right="144"/>
    </w:pPr>
    <w:rPr>
      <w:iCs/>
      <w:color w:val="auto"/>
      <w:sz w:val="16"/>
      <w:szCs w:val="18"/>
    </w:rPr>
  </w:style>
  <w:style w:type="character" w:customStyle="1" w:styleId="af3">
    <w:name w:val="Текст примечания Знак"/>
    <w:basedOn w:val="a2"/>
    <w:link w:val="af2"/>
    <w:uiPriority w:val="99"/>
    <w:semiHidden/>
    <w:rPr>
      <w:color w:val="auto"/>
    </w:rPr>
  </w:style>
  <w:style w:type="paragraph" w:styleId="a">
    <w:name w:val="List Number"/>
    <w:basedOn w:val="a1"/>
    <w:uiPriority w:val="10"/>
    <w:qFormat/>
    <w:pPr>
      <w:numPr>
        <w:numId w:val="7"/>
      </w:numPr>
      <w:tabs>
        <w:tab w:val="left" w:pos="360"/>
      </w:tabs>
      <w:contextualSpacing/>
    </w:pPr>
  </w:style>
  <w:style w:type="paragraph" w:styleId="af6">
    <w:name w:val="footer"/>
    <w:basedOn w:val="a1"/>
    <w:link w:val="af7"/>
    <w:uiPriority w:val="99"/>
    <w:pPr>
      <w:spacing w:after="0" w:line="240" w:lineRule="auto"/>
    </w:pPr>
  </w:style>
  <w:style w:type="character" w:customStyle="1" w:styleId="af7">
    <w:name w:val="Нижний колонтитул Знак"/>
    <w:basedOn w:val="a2"/>
    <w:link w:val="af6"/>
    <w:uiPriority w:val="99"/>
  </w:style>
  <w:style w:type="paragraph" w:styleId="af8">
    <w:name w:val="header"/>
    <w:basedOn w:val="a1"/>
    <w:link w:val="af9"/>
    <w:uiPriority w:val="99"/>
    <w:pPr>
      <w:spacing w:after="0" w:line="240" w:lineRule="auto"/>
    </w:pPr>
  </w:style>
  <w:style w:type="character" w:customStyle="1" w:styleId="af9">
    <w:name w:val="Верхний колонтитул Знак"/>
    <w:basedOn w:val="a2"/>
    <w:link w:val="af8"/>
    <w:uiPriority w:val="99"/>
  </w:style>
  <w:style w:type="paragraph" w:styleId="afa">
    <w:name w:val="annotation subject"/>
    <w:basedOn w:val="af2"/>
    <w:next w:val="af2"/>
    <w:link w:val="afb"/>
    <w:uiPriority w:val="99"/>
    <w:semiHidden/>
    <w:unhideWhenUsed/>
    <w:rsid w:val="00500BD4"/>
    <w:pPr>
      <w:spacing w:after="120"/>
    </w:pPr>
    <w:rPr>
      <w:b/>
      <w:bCs/>
      <w:color w:val="404040" w:themeColor="text1" w:themeTint="BF"/>
      <w:sz w:val="20"/>
    </w:rPr>
  </w:style>
  <w:style w:type="character" w:customStyle="1" w:styleId="afb">
    <w:name w:val="Тема примечания Знак"/>
    <w:basedOn w:val="af3"/>
    <w:link w:val="afa"/>
    <w:uiPriority w:val="99"/>
    <w:semiHidden/>
    <w:rsid w:val="00500BD4"/>
    <w:rPr>
      <w:b/>
      <w:bCs/>
      <w:color w:val="auto"/>
    </w:rPr>
  </w:style>
  <w:style w:type="paragraph" w:styleId="afc">
    <w:name w:val="List Paragraph"/>
    <w:basedOn w:val="a1"/>
    <w:link w:val="afd"/>
    <w:uiPriority w:val="34"/>
    <w:qFormat/>
    <w:rsid w:val="00B60D30"/>
    <w:pPr>
      <w:spacing w:after="160" w:line="259" w:lineRule="auto"/>
      <w:ind w:left="720"/>
      <w:contextualSpacing/>
    </w:pPr>
    <w:rPr>
      <w:color w:val="auto"/>
      <w:sz w:val="22"/>
      <w:szCs w:val="22"/>
    </w:rPr>
  </w:style>
  <w:style w:type="character" w:customStyle="1" w:styleId="afd">
    <w:name w:val="Абзац списка Знак"/>
    <w:basedOn w:val="a2"/>
    <w:link w:val="afc"/>
    <w:uiPriority w:val="34"/>
    <w:qFormat/>
    <w:rsid w:val="00B60D30"/>
    <w:rPr>
      <w:color w:val="auto"/>
      <w:sz w:val="22"/>
      <w:szCs w:val="22"/>
    </w:rPr>
  </w:style>
  <w:style w:type="table" w:styleId="-41">
    <w:name w:val="List Table 4 Accent 1"/>
    <w:basedOn w:val="a3"/>
    <w:uiPriority w:val="49"/>
    <w:rsid w:val="007513A4"/>
    <w:pPr>
      <w:spacing w:after="0" w:line="240" w:lineRule="auto"/>
    </w:pPr>
    <w:tblPr>
      <w:tblStyleRowBandSize w:val="1"/>
      <w:tblStyleColBandSize w:val="1"/>
      <w:tblBorders>
        <w:top w:val="single" w:sz="4" w:space="0" w:color="F58F7A" w:themeColor="accent1" w:themeTint="99"/>
        <w:left w:val="single" w:sz="4" w:space="0" w:color="F58F7A" w:themeColor="accent1" w:themeTint="99"/>
        <w:bottom w:val="single" w:sz="4" w:space="0" w:color="F58F7A" w:themeColor="accent1" w:themeTint="99"/>
        <w:right w:val="single" w:sz="4" w:space="0" w:color="F58F7A" w:themeColor="accent1" w:themeTint="99"/>
        <w:insideH w:val="single" w:sz="4" w:space="0" w:color="F58F7A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F4623" w:themeColor="accent1"/>
          <w:left w:val="single" w:sz="4" w:space="0" w:color="EF4623" w:themeColor="accent1"/>
          <w:bottom w:val="single" w:sz="4" w:space="0" w:color="EF4623" w:themeColor="accent1"/>
          <w:right w:val="single" w:sz="4" w:space="0" w:color="EF4623" w:themeColor="accent1"/>
          <w:insideH w:val="nil"/>
        </w:tcBorders>
        <w:shd w:val="clear" w:color="auto" w:fill="EF4623" w:themeFill="accent1"/>
      </w:tcPr>
    </w:tblStylePr>
    <w:tblStylePr w:type="lastRow">
      <w:rPr>
        <w:b/>
        <w:bCs/>
      </w:rPr>
      <w:tblPr/>
      <w:tcPr>
        <w:tcBorders>
          <w:top w:val="double" w:sz="4" w:space="0" w:color="F58F7A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9D2" w:themeFill="accent1" w:themeFillTint="33"/>
      </w:tcPr>
    </w:tblStylePr>
    <w:tblStylePr w:type="band1Horz">
      <w:tblPr/>
      <w:tcPr>
        <w:shd w:val="clear" w:color="auto" w:fill="FBD9D2" w:themeFill="accent1" w:themeFillTint="33"/>
      </w:tcPr>
    </w:tblStylePr>
  </w:style>
  <w:style w:type="character" w:styleId="afe">
    <w:name w:val="Hyperlink"/>
    <w:basedOn w:val="a2"/>
    <w:uiPriority w:val="99"/>
    <w:unhideWhenUsed/>
    <w:rsid w:val="00171316"/>
    <w:rPr>
      <w:color w:val="5F5F5F" w:themeColor="hyperlink"/>
      <w:u w:val="single"/>
    </w:rPr>
  </w:style>
  <w:style w:type="character" w:styleId="aff">
    <w:name w:val="Unresolved Mention"/>
    <w:basedOn w:val="a2"/>
    <w:uiPriority w:val="99"/>
    <w:semiHidden/>
    <w:unhideWhenUsed/>
    <w:rsid w:val="0017131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image" Target="media/image9.JPG"/><Relationship Id="rId26" Type="http://schemas.openxmlformats.org/officeDocument/2006/relationships/image" Target="media/image17.jpeg"/><Relationship Id="rId39" Type="http://schemas.openxmlformats.org/officeDocument/2006/relationships/image" Target="media/image29.emf"/><Relationship Id="rId3" Type="http://schemas.openxmlformats.org/officeDocument/2006/relationships/customXml" Target="../customXml/item3.xml"/><Relationship Id="rId21" Type="http://schemas.openxmlformats.org/officeDocument/2006/relationships/image" Target="media/image12.png"/><Relationship Id="rId34" Type="http://schemas.openxmlformats.org/officeDocument/2006/relationships/image" Target="media/image25.jpeg"/><Relationship Id="rId42" Type="http://schemas.openxmlformats.org/officeDocument/2006/relationships/glossaryDocument" Target="glossary/document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8.jpe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30.png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rofessional\AppData\Roaming\Microsoft\Templates\&#1041;&#1091;&#1082;&#1083;&#1077;&#1090;%20&#1089;&#1086;%20&#1089;&#1075;&#1080;&#1073;&#1086;&#1084;%20&#1074;&#1090;&#1088;&#1086;&#1077;%20(&#1084;&#1072;&#1082;&#1077;&#1090;%20&#1074;%20&#1082;&#1088;&#1072;&#1089;&#1085;&#1086;-&#1095;&#1077;&#1088;&#1085;&#1086;&#1081;%20&#1075;&#1072;&#1084;&#1084;&#1077;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16E9C252017F484FBCEB3A5FA4AA850D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C46F4216-9724-4615-A735-49D4C260EB15}"/>
      </w:docPartPr>
      <w:docPartBody>
        <w:p w:rsidR="00416DB5" w:rsidRDefault="007C4D0E">
          <w:pPr>
            <w:pStyle w:val="16E9C252017F484FBCEB3A5FA4AA850D"/>
          </w:pPr>
          <w:r w:rsidRPr="00272778">
            <w:rPr>
              <w:lang w:bidi="ru-RU"/>
            </w:rPr>
            <w:t>Название компании</w:t>
          </w:r>
        </w:p>
      </w:docPartBody>
    </w:docPart>
    <w:docPart>
      <w:docPartPr>
        <w:name w:val="0D5CCEBED7E44D1F90811ECE1E3862BB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5D411141-C107-439F-9F9C-1D4A56C7EC19}"/>
      </w:docPartPr>
      <w:docPartBody>
        <w:p w:rsidR="00416DB5" w:rsidRDefault="008005FC" w:rsidP="008005FC">
          <w:pPr>
            <w:pStyle w:val="0D5CCEBED7E44D1F90811ECE1E3862BB"/>
          </w:pPr>
          <w:r w:rsidRPr="00272778">
            <w:rPr>
              <w:lang w:bidi="ru-RU"/>
            </w:rPr>
            <w:t>Название компании</w:t>
          </w:r>
        </w:p>
      </w:docPartBody>
    </w:docPart>
    <w:docPart>
      <w:docPartPr>
        <w:name w:val="9D8A752985424550ABD4CE411B75EDF3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1E1856DF-521D-4EDF-9CEC-8E69940A18A7}"/>
      </w:docPartPr>
      <w:docPartBody>
        <w:p w:rsidR="00187984" w:rsidRDefault="00990F54" w:rsidP="00990F54">
          <w:pPr>
            <w:pStyle w:val="9D8A752985424550ABD4CE411B75EDF3"/>
          </w:pPr>
          <w:r w:rsidRPr="00272778">
            <w:rPr>
              <w:lang w:bidi="ru-RU"/>
            </w:rPr>
            <w:t>Веб-сайт</w:t>
          </w:r>
        </w:p>
      </w:docPartBody>
    </w:docPart>
    <w:docPart>
      <w:docPartPr>
        <w:name w:val="2030D043BF834EC8A614FD1E6DB7E004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C9FF15A4-5F8D-47DC-85B7-E09B55D225AE}"/>
      </w:docPartPr>
      <w:docPartBody>
        <w:p w:rsidR="00187984" w:rsidRDefault="00990F54" w:rsidP="00990F54">
          <w:pPr>
            <w:pStyle w:val="2030D043BF834EC8A614FD1E6DB7E004"/>
          </w:pPr>
          <w:r w:rsidRPr="00272778">
            <w:rPr>
              <w:lang w:bidi="ru-RU"/>
            </w:rPr>
            <w:t>Электронная почта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1Janyzak AdverGothic">
    <w:altName w:val="Calibri"/>
    <w:charset w:val="00"/>
    <w:family w:val="auto"/>
    <w:pitch w:val="variable"/>
    <w:sig w:usb0="00000207" w:usb1="00000000" w:usb2="00000000" w:usb3="00000000" w:csb0="00000097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9"/>
    <w:multiLevelType w:val="singleLevel"/>
    <w:tmpl w:val="21DAF15A"/>
    <w:lvl w:ilvl="0">
      <w:start w:val="1"/>
      <w:numFmt w:val="bullet"/>
      <w:pStyle w:val="a"/>
      <w:lvlText w:val="•"/>
      <w:lvlJc w:val="left"/>
      <w:pPr>
        <w:tabs>
          <w:tab w:val="num" w:pos="360"/>
        </w:tabs>
        <w:ind w:left="360" w:hanging="360"/>
      </w:pPr>
      <w:rPr>
        <w:rFonts w:ascii="Constantia" w:hAnsi="Constantia" w:hint="default"/>
        <w:color w:val="156082" w:themeColor="accent1"/>
      </w:rPr>
    </w:lvl>
  </w:abstractNum>
  <w:num w:numId="1" w16cid:durableId="1703902631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05FC"/>
    <w:rsid w:val="00187984"/>
    <w:rsid w:val="00416DB5"/>
    <w:rsid w:val="00481F50"/>
    <w:rsid w:val="004C5E34"/>
    <w:rsid w:val="006F0CCC"/>
    <w:rsid w:val="006F0E31"/>
    <w:rsid w:val="00746436"/>
    <w:rsid w:val="007C4D0E"/>
    <w:rsid w:val="008005FC"/>
    <w:rsid w:val="00990F54"/>
    <w:rsid w:val="009C03FF"/>
    <w:rsid w:val="00B73352"/>
    <w:rsid w:val="00BE13F6"/>
    <w:rsid w:val="00BF1CA9"/>
    <w:rsid w:val="00D52310"/>
    <w:rsid w:val="00DB6EDF"/>
    <w:rsid w:val="00F7697F"/>
    <w:rsid w:val="00FD3189"/>
    <w:rsid w:val="00FF4C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0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16E9C252017F484FBCEB3A5FA4AA850D">
    <w:name w:val="16E9C252017F484FBCEB3A5FA4AA850D"/>
  </w:style>
  <w:style w:type="paragraph" w:styleId="a">
    <w:name w:val="List Bullet"/>
    <w:basedOn w:val="a0"/>
    <w:uiPriority w:val="10"/>
    <w:unhideWhenUsed/>
    <w:qFormat/>
    <w:pPr>
      <w:numPr>
        <w:numId w:val="1"/>
      </w:numPr>
      <w:tabs>
        <w:tab w:val="left" w:pos="360"/>
      </w:tabs>
      <w:spacing w:after="120" w:line="288" w:lineRule="auto"/>
    </w:pPr>
    <w:rPr>
      <w:rFonts w:eastAsiaTheme="minorHAnsi"/>
      <w:color w:val="404040" w:themeColor="text1" w:themeTint="BF"/>
      <w:sz w:val="18"/>
      <w:szCs w:val="20"/>
      <w:lang w:eastAsia="en-US"/>
    </w:rPr>
  </w:style>
  <w:style w:type="paragraph" w:customStyle="1" w:styleId="0D5CCEBED7E44D1F90811ECE1E3862BB">
    <w:name w:val="0D5CCEBED7E44D1F90811ECE1E3862BB"/>
    <w:rsid w:val="008005FC"/>
  </w:style>
  <w:style w:type="paragraph" w:customStyle="1" w:styleId="9D8A752985424550ABD4CE411B75EDF3">
    <w:name w:val="9D8A752985424550ABD4CE411B75EDF3"/>
    <w:rsid w:val="00990F54"/>
  </w:style>
  <w:style w:type="paragraph" w:customStyle="1" w:styleId="2030D043BF834EC8A614FD1E6DB7E004">
    <w:name w:val="2030D043BF834EC8A614FD1E6DB7E004"/>
    <w:rsid w:val="00990F54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theme/theme1.xml><?xml version="1.0" encoding="utf-8"?>
<a:theme xmlns:a="http://schemas.openxmlformats.org/drawingml/2006/main" name="Red and Black Business Set">
  <a:themeElements>
    <a:clrScheme name="Business Set_Red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EF4623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Office Classic 2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Image xmlns="71af3243-3dd4-4a8d-8c0d-dd76da1f02a5">
      <Url xsi:nil="true"/>
      <Description xsi:nil="true"/>
    </Image>
    <Status xmlns="71af3243-3dd4-4a8d-8c0d-dd76da1f02a5">Not started</Status>
    <Background xmlns="71af3243-3dd4-4a8d-8c0d-dd76da1f02a5">false</Background>
    <_ip_UnifiedCompliancePolicyProperties xmlns="http://schemas.microsoft.com/sharepoint/v3" xsi:nil="true"/>
    <ImageTagsTaxHTField xmlns="71af3243-3dd4-4a8d-8c0d-dd76da1f02a5">
      <Terms xmlns="http://schemas.microsoft.com/office/infopath/2007/PartnerControls"/>
    </ImageTagsTaxHTField>
    <TaxCatchAll xmlns="230e9df3-be65-4c73-a93b-d1236ebd677e" xsi:nil="true"/>
    <MediaServiceKeyPoints xmlns="71af3243-3dd4-4a8d-8c0d-dd76da1f02a5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24" ma:contentTypeDescription="Create a new document." ma:contentTypeScope="" ma:versionID="2d714a3296df14eba7a100bb665443ca">
  <xsd:schema xmlns:xsd="http://www.w3.org/2001/XMLSchema" xmlns:xs="http://www.w3.org/2001/XMLSchema" xmlns:p="http://schemas.microsoft.com/office/2006/metadata/properties" xmlns:ns1="http://schemas.microsoft.com/sharepoint/v3" xmlns:ns2="71af3243-3dd4-4a8d-8c0d-dd76da1f02a5" xmlns:ns3="16c05727-aa75-4e4a-9b5f-8a80a1165891" xmlns:ns4="230e9df3-be65-4c73-a93b-d1236ebd677e" targetNamespace="http://schemas.microsoft.com/office/2006/metadata/properties" ma:root="true" ma:fieldsID="49549bf45bfbbfb6cffed527380e77e1" ns1:_="" ns2:_="" ns3:_="" ns4:_="">
    <xsd:import namespace="http://schemas.microsoft.com/sharepoint/v3"/>
    <xsd:import namespace="71af3243-3dd4-4a8d-8c0d-dd76da1f02a5"/>
    <xsd:import namespace="16c05727-aa75-4e4a-9b5f-8a80a1165891"/>
    <xsd:import namespace="230e9df3-be65-4c73-a93b-d1236ebd677e"/>
    <xsd:element name="properties">
      <xsd:complexType>
        <xsd:sequence>
          <xsd:element name="documentManagement">
            <xsd:complexType>
              <xsd:all>
                <xsd:element ref="ns2:Status" minOccurs="0"/>
                <xsd:element ref="ns2:Image" minOccurs="0"/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1:_ip_UnifiedCompliancePolicyProperties" minOccurs="0"/>
                <xsd:element ref="ns1:_ip_UnifiedCompliancePolicyUIAction" minOccurs="0"/>
                <xsd:element ref="ns4:TaxCatchAll" minOccurs="0"/>
                <xsd:element ref="ns2:ImageTagsTaxHTField" minOccurs="0"/>
                <xsd:element ref="ns2:MediaServiceLocation" minOccurs="0"/>
                <xsd:element ref="ns2:MediaLengthInSeconds" minOccurs="0"/>
                <xsd:element ref="ns2:Backgroun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0" nillable="true" ma:displayName="Unified Compliance Policy Properties" ma:hidden="true" ma:internalName="_ip_UnifiedCompliancePolicyProperties" ma:readOnly="false">
      <xsd:simpleType>
        <xsd:restriction base="dms:Note"/>
      </xsd:simpleType>
    </xsd:element>
    <xsd:element name="_ip_UnifiedCompliancePolicyUIAction" ma:index="21" nillable="true" ma:displayName="Unified Compliance Policy UI Action" ma:hidden="true" ma:internalName="_ip_UnifiedCompliancePolicyUIAction" ma:readOnly="fals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Status" ma:index="2" nillable="true" ma:displayName="Status" ma:default="Not started" ma:format="Dropdown" ma:internalName="Status" ma:readOnly="false">
      <xsd:simpleType>
        <xsd:restriction base="dms:Choice">
          <xsd:enumeration value="Not started"/>
          <xsd:enumeration value="In Progress"/>
          <xsd:enumeration value="Completed"/>
        </xsd:restriction>
      </xsd:simpleType>
    </xsd:element>
    <xsd:element name="Image" ma:index="3" nillable="true" ma:displayName="Image" ma:format="Image" ma:internalName="Image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hidden="true" ma:internalName="MediaServiceOCR" ma:readOnly="true">
      <xsd:simpleType>
        <xsd:restriction base="dms:Note"/>
      </xsd:simpleType>
    </xsd:element>
    <xsd:element name="MediaServiceAutoTags" ma:index="11" nillable="true" ma:displayName="MediaServiceAutoTags" ma:hidden="true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hidden="true" ma:internalName="MediaServiceKeyPoints" ma:readOnly="false">
      <xsd:simpleType>
        <xsd:restriction base="dms:Note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ImageTagsTaxHTField" ma:index="25" nillable="true" ma:taxonomy="true" ma:internalName="ImageTagsTaxHTField" ma:taxonomyFieldName="MediaServiceImageTags" ma:displayName="Image Tags" ma:readOnly="false" ma:fieldId="{5cf76f15-5ced-4ddc-b409-7134ff3c332f}" ma:taxonomyMulti="true" ma:sspId="e385fb40-52d4-4fae-9c5b-3e8ff8a5878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6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7" nillable="true" ma:displayName="MediaLengthInSeconds" ma:hidden="true" ma:internalName="MediaLengthInSeconds" ma:readOnly="true">
      <xsd:simpleType>
        <xsd:restriction base="dms:Unknown"/>
      </xsd:simpleType>
    </xsd:element>
    <xsd:element name="Background" ma:index="28" nillable="true" ma:displayName="Background" ma:default="0" ma:format="Dropdown" ma:internalName="Background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0e9df3-be65-4c73-a93b-d1236ebd677e" elementFormDefault="qualified">
    <xsd:import namespace="http://schemas.microsoft.com/office/2006/documentManagement/types"/>
    <xsd:import namespace="http://schemas.microsoft.com/office/infopath/2007/PartnerControls"/>
    <xsd:element name="TaxCatchAll" ma:index="23" nillable="true" ma:displayName="Taxonomy Catch All Column" ma:hidden="true" ma:list="{3f6bfcbc-3db3-4ae6-bd76-326f0798ad28}" ma:internalName="TaxCatchAll" ma:readOnly="false" ma:showField="CatchAllData" ma:web="16c05727-aa75-4e4a-9b5f-8a80a116589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86CEF809-DC3D-46A9-A610-679CD972150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287FACA-0071-49D4-86DE-E06D0021BF1D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71af3243-3dd4-4a8d-8c0d-dd76da1f02a5"/>
    <ds:schemaRef ds:uri="230e9df3-be65-4c73-a93b-d1236ebd677e"/>
  </ds:schemaRefs>
</ds:datastoreItem>
</file>

<file path=customXml/itemProps3.xml><?xml version="1.0" encoding="utf-8"?>
<ds:datastoreItem xmlns:ds="http://schemas.openxmlformats.org/officeDocument/2006/customXml" ds:itemID="{0212F5B8-B1C4-41EE-B1BE-AAC94E5BA7B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71af3243-3dd4-4a8d-8c0d-dd76da1f02a5"/>
    <ds:schemaRef ds:uri="16c05727-aa75-4e4a-9b5f-8a80a1165891"/>
    <ds:schemaRef ds:uri="230e9df3-be65-4c73-a93b-d1236ebd677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Буклет со сгибом втрое (макет в красно-черной гамме)</Template>
  <TotalTime>6</TotalTime>
  <Pages>1</Pages>
  <Words>72</Words>
  <Characters>414</Characters>
  <Application>Microsoft Office Word</Application>
  <DocSecurity>0</DocSecurity>
  <Lines>3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ЦЕНТРАЛЬНО-АЗИАТСКИЙ МЕЖДУНАРОДНЫЙ МЕДИЦИНСКИЙ УНИВЕРСИТЕТ</vt:lpstr>
      <vt:lpstr/>
    </vt:vector>
  </TitlesOfParts>
  <Company/>
  <LinksUpToDate>false</LinksUpToDate>
  <CharactersWithSpaces>485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ЦЕНТРАЛЬНО-АЗИАТСКИЙ МЕЖДУНАРОДНЫЙ МЕДИЦИНСКИЙ УНИВЕРСИТЕТ</dc:title>
  <dc:subject/>
  <dc:creator>caimu baemu</dc:creator>
  <cp:keywords/>
  <dc:description/>
  <cp:lastModifiedBy>Бектур Кыдыров</cp:lastModifiedBy>
  <cp:revision>5</cp:revision>
  <cp:lastPrinted>2025-04-17T04:05:00Z</cp:lastPrinted>
  <dcterms:created xsi:type="dcterms:W3CDTF">2025-04-17T04:06:00Z</dcterms:created>
  <dcterms:modified xsi:type="dcterms:W3CDTF">2026-04-25T04:56:00Z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